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5EC" w:rsidRPr="00AD3C76" w:rsidRDefault="0015098B" w:rsidP="0015098B">
      <w:pPr>
        <w:pStyle w:val="a3"/>
        <w:ind w:firstLine="0"/>
        <w:jc w:val="center"/>
        <w:rPr>
          <w:b/>
        </w:rPr>
      </w:pPr>
      <w:bookmarkStart w:id="0" w:name="_GoBack"/>
      <w:r w:rsidRPr="00AD3C76">
        <w:rPr>
          <w:rFonts w:eastAsia="Calibri"/>
          <w:b/>
          <w:szCs w:val="24"/>
        </w:rPr>
        <w:t>Рекомендации по подготовке ситуационного плана</w:t>
      </w:r>
      <w:bookmarkEnd w:id="0"/>
    </w:p>
    <w:p w:rsidR="004F660B" w:rsidRDefault="004F660B" w:rsidP="00B36F38">
      <w:pPr>
        <w:pStyle w:val="a3"/>
        <w:jc w:val="both"/>
      </w:pPr>
    </w:p>
    <w:p w:rsidR="00A211A6" w:rsidRDefault="00BE25E7" w:rsidP="00BE25E7">
      <w:pPr>
        <w:pStyle w:val="a3"/>
        <w:jc w:val="both"/>
      </w:pPr>
      <w:r>
        <w:t>С</w:t>
      </w:r>
      <w:r w:rsidRPr="00911FCF">
        <w:t xml:space="preserve">итуационный план </w:t>
      </w:r>
      <w:r w:rsidRPr="00911FCF">
        <w:rPr>
          <w:szCs w:val="28"/>
        </w:rPr>
        <w:t xml:space="preserve">с указанием границ </w:t>
      </w:r>
      <w:r w:rsidR="00AD3C76">
        <w:rPr>
          <w:szCs w:val="28"/>
        </w:rPr>
        <w:t xml:space="preserve">выполнения работ </w:t>
      </w:r>
      <w:r>
        <w:rPr>
          <w:szCs w:val="28"/>
        </w:rPr>
        <w:t xml:space="preserve">содержит изображение </w:t>
      </w:r>
      <w:r>
        <w:t>территории в отношении которой соответственно буд</w:t>
      </w:r>
      <w:r w:rsidR="00A211A6">
        <w:t>у</w:t>
      </w:r>
      <w:r>
        <w:t>т</w:t>
      </w:r>
      <w:r w:rsidR="00BC127A">
        <w:t>:</w:t>
      </w:r>
    </w:p>
    <w:p w:rsidR="00A211A6" w:rsidRDefault="00A211A6" w:rsidP="00BE25E7">
      <w:pPr>
        <w:pStyle w:val="a3"/>
        <w:jc w:val="both"/>
      </w:pPr>
      <w:r>
        <w:t xml:space="preserve">– выполнены инженерно-геодезические изыскания и </w:t>
      </w:r>
      <w:r w:rsidR="00BE25E7">
        <w:t>подготовлен инженерно-топографический план</w:t>
      </w:r>
      <w:r w:rsidR="0097318D">
        <w:t xml:space="preserve"> («геоподоснова»</w:t>
      </w:r>
      <w:r w:rsidR="002D433F">
        <w:t>, «ИТП»</w:t>
      </w:r>
      <w:r w:rsidR="0097318D">
        <w:t>)</w:t>
      </w:r>
      <w:r>
        <w:t>;</w:t>
      </w:r>
    </w:p>
    <w:p w:rsidR="00A211A6" w:rsidRDefault="00A211A6" w:rsidP="00BE25E7">
      <w:pPr>
        <w:pStyle w:val="a3"/>
        <w:jc w:val="both"/>
      </w:pPr>
      <w:r>
        <w:t>– создан</w:t>
      </w:r>
      <w:r w:rsidR="0097318D">
        <w:t xml:space="preserve"> информационно-справочный план</w:t>
      </w:r>
      <w:r w:rsidR="00BC127A">
        <w:t>;</w:t>
      </w:r>
    </w:p>
    <w:p w:rsidR="00BE25E7" w:rsidRDefault="00A211A6" w:rsidP="00BE25E7">
      <w:pPr>
        <w:pStyle w:val="a3"/>
        <w:jc w:val="both"/>
      </w:pPr>
      <w:r>
        <w:t xml:space="preserve">– создан </w:t>
      </w:r>
      <w:r w:rsidR="0097318D">
        <w:t>топографический (ситуационный) план</w:t>
      </w:r>
      <w:r>
        <w:t xml:space="preserve"> М 1:2000</w:t>
      </w:r>
      <w:r w:rsidR="00BE25E7">
        <w:t>.</w:t>
      </w:r>
    </w:p>
    <w:p w:rsidR="00745DD8" w:rsidRDefault="00745DD8" w:rsidP="00BE25E7">
      <w:pPr>
        <w:pStyle w:val="a3"/>
        <w:jc w:val="both"/>
      </w:pPr>
    </w:p>
    <w:p w:rsidR="00BC127A" w:rsidRDefault="00BC127A" w:rsidP="00BC127A">
      <w:pPr>
        <w:pStyle w:val="a3"/>
        <w:jc w:val="both"/>
      </w:pPr>
      <w:r>
        <w:t>Подготовка с</w:t>
      </w:r>
      <w:r w:rsidRPr="00911FCF">
        <w:t>итуационн</w:t>
      </w:r>
      <w:r w:rsidR="00AD3C76">
        <w:t>ого</w:t>
      </w:r>
      <w:r w:rsidRPr="00911FCF">
        <w:t xml:space="preserve"> план</w:t>
      </w:r>
      <w:r>
        <w:t xml:space="preserve">а имеет </w:t>
      </w:r>
      <w:r w:rsidR="00C50436">
        <w:t>отличия</w:t>
      </w:r>
      <w:r>
        <w:t xml:space="preserve"> в зависимости от способа подачи заявки.</w:t>
      </w:r>
    </w:p>
    <w:p w:rsidR="00BC127A" w:rsidRDefault="00BC127A" w:rsidP="00BE25E7">
      <w:pPr>
        <w:pStyle w:val="a3"/>
        <w:jc w:val="both"/>
      </w:pPr>
    </w:p>
    <w:p w:rsidR="00D73986" w:rsidRDefault="00871B4F" w:rsidP="000936D2">
      <w:pPr>
        <w:pStyle w:val="a3"/>
        <w:numPr>
          <w:ilvl w:val="0"/>
          <w:numId w:val="7"/>
        </w:numPr>
        <w:jc w:val="center"/>
        <w:outlineLvl w:val="0"/>
        <w:rPr>
          <w:b/>
        </w:rPr>
      </w:pPr>
      <w:r w:rsidRPr="00152632">
        <w:rPr>
          <w:b/>
        </w:rPr>
        <w:t>З</w:t>
      </w:r>
      <w:r w:rsidR="00D73986" w:rsidRPr="00152632">
        <w:rPr>
          <w:b/>
        </w:rPr>
        <w:t>аявк</w:t>
      </w:r>
      <w:r w:rsidRPr="00152632">
        <w:rPr>
          <w:b/>
        </w:rPr>
        <w:t>а подается</w:t>
      </w:r>
      <w:r w:rsidR="00D73986" w:rsidRPr="00152632">
        <w:rPr>
          <w:b/>
        </w:rPr>
        <w:t xml:space="preserve"> </w:t>
      </w:r>
      <w:r w:rsidR="00EF304F" w:rsidRPr="00152632">
        <w:rPr>
          <w:b/>
        </w:rPr>
        <w:t>с использованием сервиса «Оформление заказов ГБУ Мосгоргеотрест» (далее – Личный кабинет).</w:t>
      </w:r>
    </w:p>
    <w:p w:rsidR="003457B6" w:rsidRPr="00DA4370" w:rsidRDefault="003457B6" w:rsidP="00DA4370">
      <w:pPr>
        <w:pStyle w:val="a3"/>
        <w:jc w:val="both"/>
      </w:pPr>
      <w:r w:rsidRPr="00DA4370">
        <w:t>В целях дальнейшего рассмотрения материала рекомендуем войти в Личный кабинет (</w:t>
      </w:r>
      <w:hyperlink r:id="rId7" w:history="1">
        <w:r w:rsidRPr="00DA4370">
          <w:t>https://zakaz.mggt.ru/apex/f?p=102:101::::::</w:t>
        </w:r>
      </w:hyperlink>
      <w:r w:rsidRPr="00DA4370">
        <w:t>).</w:t>
      </w:r>
    </w:p>
    <w:p w:rsidR="00D73986" w:rsidRDefault="00EF304F" w:rsidP="00BE25E7">
      <w:pPr>
        <w:pStyle w:val="a3"/>
        <w:jc w:val="both"/>
      </w:pPr>
      <w:r>
        <w:t>Возможно два варианта.</w:t>
      </w:r>
    </w:p>
    <w:p w:rsidR="00536B12" w:rsidRPr="00DA4370" w:rsidRDefault="00FF2BD5" w:rsidP="00DA4370">
      <w:pPr>
        <w:pStyle w:val="a3"/>
        <w:numPr>
          <w:ilvl w:val="1"/>
          <w:numId w:val="7"/>
        </w:numPr>
        <w:tabs>
          <w:tab w:val="left" w:pos="1418"/>
        </w:tabs>
        <w:ind w:left="0" w:firstLine="709"/>
        <w:jc w:val="center"/>
        <w:outlineLvl w:val="1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498662</wp:posOffset>
                </wp:positionV>
                <wp:extent cx="1947134" cy="457485"/>
                <wp:effectExtent l="0" t="0" r="1524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134" cy="457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71A" w:rsidRPr="00465092" w:rsidRDefault="00D22A17" w:rsidP="00794B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Выбрать вид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left:0;text-align:left;margin-left:3in;margin-top:39.25pt;width:153.3pt;height:36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" filled="f" strokecolor="#92d050" strokeweight="1pt">
                <v:textbox>
                  <w:txbxContent>
                    <w:p w:rsidR="0043071A" w:rsidRPr="00465092" w:rsidRDefault="00D22A17" w:rsidP="00794B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Выбрать вид работ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DA4370"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3981002</wp:posOffset>
                </wp:positionH>
                <wp:positionV relativeFrom="paragraph">
                  <wp:posOffset>530936</wp:posOffset>
                </wp:positionV>
                <wp:extent cx="721958" cy="243952"/>
                <wp:effectExtent l="0" t="0" r="78740" b="609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58" cy="243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E7B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13.45pt;margin-top:41.8pt;width:56.85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1861D1">
        <w:rPr>
          <w:noProof/>
        </w:rPr>
        <w:drawing>
          <wp:anchor distT="0" distB="0" distL="114300" distR="114300" simplePos="0" relativeHeight="251687936" behindDoc="0" locked="0" layoutInCell="1" allowOverlap="1" wp14:anchorId="2F95DB7B" wp14:editId="28D2CE9A">
            <wp:simplePos x="0" y="0"/>
            <wp:positionH relativeFrom="margin">
              <wp:posOffset>2012352</wp:posOffset>
            </wp:positionH>
            <wp:positionV relativeFrom="paragraph">
              <wp:posOffset>971999</wp:posOffset>
            </wp:positionV>
            <wp:extent cx="1970182" cy="1043492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632"/>
                    <a:stretch/>
                  </pic:blipFill>
                  <pic:spPr bwMode="auto">
                    <a:xfrm>
                      <a:off x="0" y="0"/>
                      <a:ext cx="1980082" cy="104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7E" w:rsidRPr="00DA4370">
        <w:rPr>
          <w:i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679937</wp:posOffset>
                </wp:positionH>
                <wp:positionV relativeFrom="paragraph">
                  <wp:posOffset>3658284</wp:posOffset>
                </wp:positionV>
                <wp:extent cx="6494585" cy="2125784"/>
                <wp:effectExtent l="0" t="0" r="1905" b="8255"/>
                <wp:wrapNone/>
                <wp:docPr id="211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585" cy="2125784"/>
                          <a:chOff x="-6868" y="0"/>
                          <a:chExt cx="4941771" cy="146886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36" t="16682" r="2481" b="34883"/>
                          <a:stretch/>
                        </pic:blipFill>
                        <pic:spPr bwMode="auto">
                          <a:xfrm>
                            <a:off x="-6868" y="0"/>
                            <a:ext cx="4941771" cy="146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" name="Скругленный прямоугольник 210"/>
                        <wps:cNvSpPr/>
                        <wps:spPr>
                          <a:xfrm>
                            <a:off x="2842054" y="599303"/>
                            <a:ext cx="1068860" cy="20388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87640" id="Группа 211" o:spid="_x0000_s1026" style="position:absolute;margin-left:53.55pt;margin-top:288.05pt;width:511.4pt;height:167.4pt;z-index:251684864;mso-position-horizontal-relative:page;mso-width-relative:margin;mso-height-relative:margin" coordorigin="-68" coordsize="49417,1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-68;width:49417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">
                  <v:imagedata r:id="rId10" o:title="" croptop="10933f" cropbottom="22861f" cropleft="-89f" cropright="1626f"/>
                  <v:path arrowok="t"/>
                </v:shape>
                <v:roundrect id="Скругленный прямоугольник 210" o:spid="_x0000_s1028" style="position:absolute;left:28420;top:5993;width:10689;height:20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" filled="f" strokecolor="#c45911 [2405]" strokeweight="1.5pt">
                  <v:stroke joinstyle="miter"/>
                </v:roundrect>
                <w10:wrap anchorx="page"/>
              </v:group>
            </w:pict>
          </mc:Fallback>
        </mc:AlternateContent>
      </w:r>
      <w:r w:rsidR="000E3F36" w:rsidRPr="00DA4370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DB2531" wp14:editId="372E7FE0">
                <wp:simplePos x="0" y="0"/>
                <wp:positionH relativeFrom="margin">
                  <wp:align>left</wp:align>
                </wp:positionH>
                <wp:positionV relativeFrom="paragraph">
                  <wp:posOffset>2519778</wp:posOffset>
                </wp:positionV>
                <wp:extent cx="6242400" cy="1164492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400" cy="116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106" w:rsidRPr="000E3F36" w:rsidRDefault="0072409B" w:rsidP="008C5BDF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0E3F36">
                              <w:rPr>
                                <w:sz w:val="28"/>
                                <w:szCs w:val="24"/>
                              </w:rPr>
                              <w:t>Создание</w:t>
                            </w:r>
                            <w:r w:rsidR="008C5BDF" w:rsidRPr="000E3F36">
                              <w:rPr>
                                <w:sz w:val="28"/>
                                <w:szCs w:val="24"/>
                              </w:rPr>
                              <w:t xml:space="preserve"> с</w:t>
                            </w:r>
                            <w:r w:rsidRPr="000E3F36">
                              <w:rPr>
                                <w:sz w:val="28"/>
                                <w:szCs w:val="24"/>
                              </w:rPr>
                              <w:t>итуационного</w:t>
                            </w:r>
                            <w:r w:rsidR="008C5BDF" w:rsidRPr="000E3F36">
                              <w:rPr>
                                <w:sz w:val="28"/>
                                <w:szCs w:val="24"/>
                              </w:rPr>
                              <w:t xml:space="preserve"> план</w:t>
                            </w:r>
                            <w:r w:rsidRPr="000E3F36">
                              <w:rPr>
                                <w:sz w:val="28"/>
                                <w:szCs w:val="24"/>
                              </w:rPr>
                              <w:t xml:space="preserve">а является частью создания заявки, и будет происходить после внесения информации во вкладках </w:t>
                            </w:r>
                            <w:r w:rsidR="008C5BDF" w:rsidRPr="000E3F36">
                              <w:rPr>
                                <w:sz w:val="28"/>
                                <w:szCs w:val="24"/>
                              </w:rPr>
                              <w:t>по ссылкам «1 Заполнить заявку»</w:t>
                            </w:r>
                            <w:r w:rsidR="0068404C" w:rsidRPr="000E3F36">
                              <w:rPr>
                                <w:sz w:val="28"/>
                                <w:szCs w:val="24"/>
                              </w:rPr>
                              <w:t xml:space="preserve"> и </w:t>
                            </w:r>
                            <w:r w:rsidR="008C5BDF" w:rsidRPr="000E3F36">
                              <w:rPr>
                                <w:sz w:val="28"/>
                                <w:szCs w:val="24"/>
                              </w:rPr>
                              <w:t>«2</w:t>
                            </w:r>
                            <w:r w:rsidR="00177106" w:rsidRPr="000E3F36">
                              <w:rPr>
                                <w:sz w:val="28"/>
                                <w:szCs w:val="24"/>
                              </w:rPr>
                              <w:t> </w:t>
                            </w:r>
                            <w:r w:rsidR="008C5BDF" w:rsidRPr="000E3F36">
                              <w:rPr>
                                <w:sz w:val="28"/>
                                <w:szCs w:val="24"/>
                              </w:rPr>
                              <w:t>Прикрепить документ»</w:t>
                            </w:r>
                            <w:r w:rsidR="00FD3A92" w:rsidRPr="000E3F36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8C5BDF" w:rsidRPr="000E3F36" w:rsidRDefault="008C5BDF" w:rsidP="008C5BDF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0E3F36">
                              <w:rPr>
                                <w:sz w:val="28"/>
                                <w:szCs w:val="24"/>
                              </w:rPr>
                              <w:t xml:space="preserve">Создание ситуационного плана будет осуществлено при переходе по ссылке </w:t>
                            </w:r>
                            <w:r w:rsidRPr="000E3F36">
                              <w:rPr>
                                <w:color w:val="4472C4" w:themeColor="accent5"/>
                                <w:sz w:val="28"/>
                                <w:szCs w:val="24"/>
                              </w:rPr>
                              <w:t>«3</w:t>
                            </w:r>
                            <w:r w:rsidR="000E3F36">
                              <w:rPr>
                                <w:color w:val="4472C4" w:themeColor="accent5"/>
                                <w:sz w:val="28"/>
                                <w:szCs w:val="24"/>
                              </w:rPr>
                              <w:t> </w:t>
                            </w:r>
                            <w:r w:rsidRPr="000E3F36">
                              <w:rPr>
                                <w:color w:val="4472C4" w:themeColor="accent5"/>
                                <w:sz w:val="28"/>
                                <w:szCs w:val="24"/>
                              </w:rPr>
                              <w:t>Ввести адрес»</w:t>
                            </w:r>
                            <w:r w:rsidR="002B117E">
                              <w:rPr>
                                <w:sz w:val="28"/>
                                <w:szCs w:val="24"/>
                              </w:rPr>
                              <w:t xml:space="preserve"> (см. ниже)</w:t>
                            </w:r>
                            <w:r w:rsidR="00353F27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B2531" id="Прямоугольник 8" o:spid="_x0000_s1027" style="position:absolute;left:0;text-align:left;margin-left:0;margin-top:198.4pt;width:491.55pt;height:91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" filled="f" stroked="f" strokeweight="1pt">
                <v:textbox>
                  <w:txbxContent>
                    <w:p w:rsidR="00177106" w:rsidRPr="000E3F36" w:rsidRDefault="0072409B" w:rsidP="008C5BDF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0E3F36">
                        <w:rPr>
                          <w:sz w:val="28"/>
                          <w:szCs w:val="24"/>
                        </w:rPr>
                        <w:t>Создание</w:t>
                      </w:r>
                      <w:r w:rsidR="008C5BDF" w:rsidRPr="000E3F36">
                        <w:rPr>
                          <w:sz w:val="28"/>
                          <w:szCs w:val="24"/>
                        </w:rPr>
                        <w:t xml:space="preserve"> с</w:t>
                      </w:r>
                      <w:r w:rsidRPr="000E3F36">
                        <w:rPr>
                          <w:sz w:val="28"/>
                          <w:szCs w:val="24"/>
                        </w:rPr>
                        <w:t>итуационного</w:t>
                      </w:r>
                      <w:r w:rsidR="008C5BDF" w:rsidRPr="000E3F36">
                        <w:rPr>
                          <w:sz w:val="28"/>
                          <w:szCs w:val="24"/>
                        </w:rPr>
                        <w:t xml:space="preserve"> план</w:t>
                      </w:r>
                      <w:r w:rsidRPr="000E3F36">
                        <w:rPr>
                          <w:sz w:val="28"/>
                          <w:szCs w:val="24"/>
                        </w:rPr>
                        <w:t xml:space="preserve">а является частью создания заявки, и будет происходить после внесения информации во вкладках </w:t>
                      </w:r>
                      <w:r w:rsidR="008C5BDF" w:rsidRPr="000E3F36">
                        <w:rPr>
                          <w:sz w:val="28"/>
                          <w:szCs w:val="24"/>
                        </w:rPr>
                        <w:t>по ссылкам «1 Заполнить заявку»</w:t>
                      </w:r>
                      <w:r w:rsidR="0068404C" w:rsidRPr="000E3F36">
                        <w:rPr>
                          <w:sz w:val="28"/>
                          <w:szCs w:val="24"/>
                        </w:rPr>
                        <w:t xml:space="preserve"> и </w:t>
                      </w:r>
                      <w:r w:rsidR="008C5BDF" w:rsidRPr="000E3F36">
                        <w:rPr>
                          <w:sz w:val="28"/>
                          <w:szCs w:val="24"/>
                        </w:rPr>
                        <w:t>«2</w:t>
                      </w:r>
                      <w:r w:rsidR="00177106" w:rsidRPr="000E3F36">
                        <w:rPr>
                          <w:sz w:val="28"/>
                          <w:szCs w:val="24"/>
                        </w:rPr>
                        <w:t> </w:t>
                      </w:r>
                      <w:r w:rsidR="008C5BDF" w:rsidRPr="000E3F36">
                        <w:rPr>
                          <w:sz w:val="28"/>
                          <w:szCs w:val="24"/>
                        </w:rPr>
                        <w:t>Прикрепить документ»</w:t>
                      </w:r>
                      <w:r w:rsidR="00FD3A92" w:rsidRPr="000E3F36">
                        <w:rPr>
                          <w:sz w:val="28"/>
                          <w:szCs w:val="24"/>
                        </w:rPr>
                        <w:t>.</w:t>
                      </w:r>
                    </w:p>
                    <w:p w:rsidR="008C5BDF" w:rsidRPr="000E3F36" w:rsidRDefault="008C5BDF" w:rsidP="008C5BDF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0E3F36">
                        <w:rPr>
                          <w:sz w:val="28"/>
                          <w:szCs w:val="24"/>
                        </w:rPr>
                        <w:t xml:space="preserve">Создание ситуационного плана будет осуществлено при переходе по ссылке </w:t>
                      </w:r>
                      <w:r w:rsidRPr="000E3F36">
                        <w:rPr>
                          <w:color w:val="4472C4" w:themeColor="accent5"/>
                          <w:sz w:val="28"/>
                          <w:szCs w:val="24"/>
                        </w:rPr>
                        <w:t>«3</w:t>
                      </w:r>
                      <w:r w:rsidR="000E3F36">
                        <w:rPr>
                          <w:color w:val="4472C4" w:themeColor="accent5"/>
                          <w:sz w:val="28"/>
                          <w:szCs w:val="24"/>
                        </w:rPr>
                        <w:t> </w:t>
                      </w:r>
                      <w:r w:rsidRPr="000E3F36">
                        <w:rPr>
                          <w:color w:val="4472C4" w:themeColor="accent5"/>
                          <w:sz w:val="28"/>
                          <w:szCs w:val="24"/>
                        </w:rPr>
                        <w:t>Ввести адрес»</w:t>
                      </w:r>
                      <w:r w:rsidR="002B117E">
                        <w:rPr>
                          <w:sz w:val="28"/>
                          <w:szCs w:val="24"/>
                        </w:rPr>
                        <w:t xml:space="preserve"> (см. ниже)</w:t>
                      </w:r>
                      <w:r w:rsidR="00353F27"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1526" w:rsidRPr="00DA4370">
        <w:rPr>
          <w:i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4136115</wp:posOffset>
                </wp:positionH>
                <wp:positionV relativeFrom="paragraph">
                  <wp:posOffset>643821</wp:posOffset>
                </wp:positionV>
                <wp:extent cx="1979930" cy="1312854"/>
                <wp:effectExtent l="19050" t="0" r="20320" b="20955"/>
                <wp:wrapNone/>
                <wp:docPr id="207" name="Группа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312854"/>
                          <a:chOff x="0" y="0"/>
                          <a:chExt cx="1979930" cy="1312854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" t="16682" r="1558"/>
                          <a:stretch/>
                        </pic:blipFill>
                        <pic:spPr bwMode="auto">
                          <a:xfrm>
                            <a:off x="0" y="308919"/>
                            <a:ext cx="1979930" cy="1003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617838" y="0"/>
                            <a:ext cx="844061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7106" w:rsidRPr="00465092" w:rsidRDefault="00177106" w:rsidP="00794BB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65092">
                                <w:rPr>
                                  <w:sz w:val="24"/>
                                  <w:szCs w:val="24"/>
                                </w:rPr>
                                <w:t>Результат: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7" o:spid="_x0000_s1028" style="position:absolute;left:0;text-align:left;margin-left:325.7pt;margin-top:50.7pt;width:155.9pt;height:103.35pt;z-index:251673600" coordsize="19799,13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">
                <v:shape id="Рисунок 10" o:spid="_x0000_s1029" type="#_x0000_t75" style="position:absolute;top:3089;width:19799;height:1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" stroked="t" strokecolor="#92d050">
                  <v:imagedata r:id="rId10" o:title="" croptop="10933f" cropleft="1f" cropright="1021f"/>
                  <v:path arrowok="t"/>
                </v:shape>
                <v:rect id="Прямоугольник 11" o:spid="_x0000_s1030" style="position:absolute;left:6178;width:8440;height:3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" filled="f" strokecolor="#92d050" strokeweight="1pt">
                  <v:textbox>
                    <w:txbxContent>
                      <w:p w:rsidR="00177106" w:rsidRPr="00465092" w:rsidRDefault="00177106" w:rsidP="00794BB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65092">
                          <w:rPr>
                            <w:sz w:val="24"/>
                            <w:szCs w:val="24"/>
                          </w:rPr>
                          <w:t>Результат: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92C15" w:rsidRPr="00DA4370">
        <w:rPr>
          <w:i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-2512</wp:posOffset>
                </wp:positionH>
                <wp:positionV relativeFrom="paragraph">
                  <wp:posOffset>291377</wp:posOffset>
                </wp:positionV>
                <wp:extent cx="1984101" cy="2161312"/>
                <wp:effectExtent l="19050" t="0" r="16510" b="10795"/>
                <wp:wrapNone/>
                <wp:docPr id="206" name="Группа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101" cy="2161312"/>
                          <a:chOff x="0" y="0"/>
                          <a:chExt cx="1984101" cy="216131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1526" r="41436" b="14360"/>
                          <a:stretch/>
                        </pic:blipFill>
                        <pic:spPr bwMode="auto">
                          <a:xfrm>
                            <a:off x="0" y="660172"/>
                            <a:ext cx="1979930" cy="1501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4101" y="0"/>
                            <a:ext cx="1980000" cy="67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2323" w:rsidRPr="00FF2BD5" w:rsidRDefault="00142323" w:rsidP="00465092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FF2BD5">
                                <w:rPr>
                                  <w:szCs w:val="24"/>
                                </w:rPr>
                                <w:t>Войти в Личный кабинет</w:t>
                              </w:r>
                              <w:r w:rsidR="005B4E0D" w:rsidRPr="00FF2BD5">
                                <w:rPr>
                                  <w:szCs w:val="24"/>
                                </w:rPr>
                                <w:t xml:space="preserve">, </w:t>
                              </w:r>
                              <w:r w:rsidR="0043071A" w:rsidRPr="00FF2BD5">
                                <w:rPr>
                                  <w:szCs w:val="24"/>
                                </w:rPr>
                                <w:t xml:space="preserve">перейти по ссылке </w:t>
                              </w:r>
                              <w:r w:rsidR="005B4E0D" w:rsidRPr="00FF2BD5">
                                <w:rPr>
                                  <w:szCs w:val="24"/>
                                </w:rPr>
                                <w:t>«Геоподоснова»</w:t>
                              </w:r>
                              <w:r w:rsidR="00FF2BD5" w:rsidRPr="00FF2BD5">
                                <w:rPr>
                                  <w:szCs w:val="24"/>
                                </w:rPr>
                                <w:t xml:space="preserve"> или «Картография»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6" o:spid="_x0000_s1031" style="position:absolute;left:0;text-align:left;margin-left:-.2pt;margin-top:22.95pt;width:156.25pt;height:170.2pt;z-index:251655168" coordsize="19841,2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">
                <v:shape id="Рисунок 1" o:spid="_x0000_s1032" type="#_x0000_t75" style="position:absolute;top:6601;width:19799;height:1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" stroked="t" strokecolor="#92d050">
                  <v:imagedata r:id="rId12" o:title="" croptop="7554f" cropbottom="9411f" cropright="27155f"/>
                  <v:path arrowok="t"/>
                </v:shape>
                <v:rect id="Прямоугольник 2" o:spid="_x0000_s1033" style="position:absolute;left:41;width:19800;height:6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" filled="f" strokecolor="#92d050" strokeweight="1pt">
                  <v:textbox>
                    <w:txbxContent>
                      <w:p w:rsidR="00142323" w:rsidRPr="00FF2BD5" w:rsidRDefault="00142323" w:rsidP="00465092">
                        <w:pPr>
                          <w:jc w:val="center"/>
                          <w:rPr>
                            <w:szCs w:val="24"/>
                          </w:rPr>
                        </w:pPr>
                        <w:r w:rsidRPr="00FF2BD5">
                          <w:rPr>
                            <w:szCs w:val="24"/>
                          </w:rPr>
                          <w:t>Войти в Личный кабинет</w:t>
                        </w:r>
                        <w:r w:rsidR="005B4E0D" w:rsidRPr="00FF2BD5">
                          <w:rPr>
                            <w:szCs w:val="24"/>
                          </w:rPr>
                          <w:t xml:space="preserve">, </w:t>
                        </w:r>
                        <w:r w:rsidR="0043071A" w:rsidRPr="00FF2BD5">
                          <w:rPr>
                            <w:szCs w:val="24"/>
                          </w:rPr>
                          <w:t xml:space="preserve">перейти по ссылке </w:t>
                        </w:r>
                        <w:r w:rsidR="005B4E0D" w:rsidRPr="00FF2BD5">
                          <w:rPr>
                            <w:szCs w:val="24"/>
                          </w:rPr>
                          <w:t>«</w:t>
                        </w:r>
                        <w:proofErr w:type="spellStart"/>
                        <w:r w:rsidR="005B4E0D" w:rsidRPr="00FF2BD5">
                          <w:rPr>
                            <w:szCs w:val="24"/>
                          </w:rPr>
                          <w:t>Геоподоснова</w:t>
                        </w:r>
                        <w:proofErr w:type="spellEnd"/>
                        <w:r w:rsidR="005B4E0D" w:rsidRPr="00FF2BD5">
                          <w:rPr>
                            <w:szCs w:val="24"/>
                          </w:rPr>
                          <w:t>»</w:t>
                        </w:r>
                        <w:r w:rsidR="00FF2BD5" w:rsidRPr="00FF2BD5">
                          <w:rPr>
                            <w:szCs w:val="24"/>
                          </w:rPr>
                          <w:t xml:space="preserve"> или «Картография»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F304F" w:rsidRPr="00DA4370">
        <w:rPr>
          <w:i/>
        </w:rPr>
        <w:t>Вариант 1.</w:t>
      </w:r>
      <w:r w:rsidR="00536B12" w:rsidRPr="00DA4370">
        <w:t xml:space="preserve"> Использовать функцию Личного кабинета</w:t>
      </w:r>
      <w:r w:rsidR="003A4126" w:rsidRPr="00DA4370">
        <w:t xml:space="preserve"> </w:t>
      </w:r>
      <w:r w:rsidR="00536B12" w:rsidRPr="00DA4370">
        <w:t>«3. Внести адрес»</w:t>
      </w:r>
    </w:p>
    <w:p w:rsidR="00EF304F" w:rsidRPr="003A4126" w:rsidRDefault="00EF304F" w:rsidP="003A4126">
      <w:pPr>
        <w:pStyle w:val="a3"/>
        <w:pageBreakBefore/>
        <w:jc w:val="both"/>
      </w:pPr>
    </w:p>
    <w:p w:rsidR="00A41AA1" w:rsidRDefault="00855F83" w:rsidP="00BE25E7">
      <w:pPr>
        <w:pStyle w:val="a3"/>
        <w:jc w:val="both"/>
      </w:pPr>
      <w:r w:rsidRPr="00855F83">
        <w:t>После перехода по ссылке «</w:t>
      </w:r>
      <w:r w:rsidRPr="00855F83">
        <w:rPr>
          <w:color w:val="4472C4" w:themeColor="accent5"/>
        </w:rPr>
        <w:t>3 Ввести адрес</w:t>
      </w:r>
      <w:r w:rsidRPr="00855F83">
        <w:t xml:space="preserve">» </w:t>
      </w:r>
      <w:r w:rsidR="00C446BD">
        <w:t>будет активно</w:t>
      </w:r>
      <w:r w:rsidRPr="00855F83">
        <w:t xml:space="preserve"> </w:t>
      </w:r>
      <w:r w:rsidR="006A0CD3">
        <w:t>окн</w:t>
      </w:r>
      <w:r w:rsidR="00C446BD">
        <w:t>о</w:t>
      </w:r>
      <w:r w:rsidR="006A0CD3">
        <w:t xml:space="preserve"> «Адрес для ИТП масштаба 1:500»</w:t>
      </w:r>
      <w:r w:rsidR="00D83307">
        <w:t xml:space="preserve"> </w:t>
      </w:r>
      <w:r>
        <w:t xml:space="preserve">в котором </w:t>
      </w:r>
      <w:r w:rsidR="00D83307">
        <w:t>н</w:t>
      </w:r>
      <w:r w:rsidR="006A0CD3">
        <w:t xml:space="preserve">еобходимо </w:t>
      </w:r>
      <w:r w:rsidR="003E39F8">
        <w:t xml:space="preserve">последовательно кликая мышкой по карте </w:t>
      </w:r>
      <w:r w:rsidR="006A0CD3">
        <w:t>выбрать контур</w:t>
      </w:r>
      <w:r w:rsidR="003E39F8">
        <w:t xml:space="preserve"> (и замкнуть его), заполнить иные поля</w:t>
      </w:r>
      <w:r w:rsidR="00D83307">
        <w:t>.</w:t>
      </w:r>
    </w:p>
    <w:p w:rsidR="006A0CD3" w:rsidRDefault="00D83307" w:rsidP="00BE25E7">
      <w:pPr>
        <w:pStyle w:val="a3"/>
        <w:jc w:val="both"/>
      </w:pPr>
      <w:r>
        <w:t>Полученный результат будет считаться ситуационным планом.</w:t>
      </w:r>
    </w:p>
    <w:p w:rsidR="00CD016C" w:rsidRDefault="00CD016C" w:rsidP="00BE25E7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E8DAFBB" wp14:editId="06A9B8F2">
            <wp:simplePos x="0" y="0"/>
            <wp:positionH relativeFrom="margin">
              <wp:posOffset>22372</wp:posOffset>
            </wp:positionH>
            <wp:positionV relativeFrom="paragraph">
              <wp:posOffset>183075</wp:posOffset>
            </wp:positionV>
            <wp:extent cx="6432061" cy="3385884"/>
            <wp:effectExtent l="0" t="0" r="698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233" t="13317" r="1235" b="6612"/>
                    <a:stretch/>
                  </pic:blipFill>
                  <pic:spPr bwMode="auto">
                    <a:xfrm>
                      <a:off x="0" y="0"/>
                      <a:ext cx="6436556" cy="338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CD016C" w:rsidP="00BE25E7">
      <w:pPr>
        <w:pStyle w:val="a3"/>
        <w:jc w:val="both"/>
      </w:pPr>
    </w:p>
    <w:p w:rsidR="00CD016C" w:rsidRDefault="00A73542" w:rsidP="00BE25E7">
      <w:pPr>
        <w:pStyle w:val="a3"/>
        <w:jc w:val="both"/>
      </w:pPr>
      <w:r>
        <w:t xml:space="preserve">Между тем, если по вашему мнению карта в </w:t>
      </w:r>
      <w:r w:rsidR="00C446BD">
        <w:t>Личном кабинете</w:t>
      </w:r>
      <w:r>
        <w:t xml:space="preserve"> не </w:t>
      </w:r>
      <w:r w:rsidR="00EB3451">
        <w:t xml:space="preserve">позволяет </w:t>
      </w:r>
      <w:r w:rsidR="00065AD0">
        <w:t xml:space="preserve">отразить </w:t>
      </w:r>
      <w:r w:rsidR="00065AD0" w:rsidRPr="00911FCF">
        <w:rPr>
          <w:szCs w:val="28"/>
        </w:rPr>
        <w:t>границ</w:t>
      </w:r>
      <w:r w:rsidR="00065AD0">
        <w:rPr>
          <w:szCs w:val="28"/>
        </w:rPr>
        <w:t>ы</w:t>
      </w:r>
      <w:r w:rsidR="00065AD0" w:rsidRPr="00911FCF">
        <w:rPr>
          <w:szCs w:val="28"/>
        </w:rPr>
        <w:t xml:space="preserve"> </w:t>
      </w:r>
      <w:r w:rsidR="00065AD0">
        <w:rPr>
          <w:szCs w:val="28"/>
        </w:rPr>
        <w:t xml:space="preserve">выполнения работ </w:t>
      </w:r>
      <w:r w:rsidR="00EB3451">
        <w:t xml:space="preserve">с нужной точностью, </w:t>
      </w:r>
      <w:r w:rsidR="00A41AA1">
        <w:t>и</w:t>
      </w:r>
      <w:r w:rsidR="00EB3451">
        <w:t xml:space="preserve"> у вас есть намерение донести свои пожелания к </w:t>
      </w:r>
      <w:r w:rsidR="004F5161" w:rsidRPr="00911FCF">
        <w:rPr>
          <w:szCs w:val="28"/>
        </w:rPr>
        <w:t>границ</w:t>
      </w:r>
      <w:r w:rsidR="004F5161">
        <w:rPr>
          <w:szCs w:val="28"/>
        </w:rPr>
        <w:t>ам</w:t>
      </w:r>
      <w:r w:rsidR="004F5161" w:rsidRPr="00911FCF">
        <w:rPr>
          <w:szCs w:val="28"/>
        </w:rPr>
        <w:t xml:space="preserve"> </w:t>
      </w:r>
      <w:r w:rsidR="004F5161">
        <w:rPr>
          <w:szCs w:val="28"/>
        </w:rPr>
        <w:t xml:space="preserve">выполнения работ </w:t>
      </w:r>
      <w:r w:rsidR="00EB3451">
        <w:t>более точно</w:t>
      </w:r>
      <w:r w:rsidR="004F5161">
        <w:t>,</w:t>
      </w:r>
      <w:r w:rsidR="00EB3451">
        <w:t xml:space="preserve"> то можно </w:t>
      </w:r>
      <w:r w:rsidR="002D2646">
        <w:t xml:space="preserve">поступить </w:t>
      </w:r>
      <w:r w:rsidR="00A41AA1">
        <w:t>как описано ниже</w:t>
      </w:r>
      <w:r w:rsidR="002D2646">
        <w:t>.</w:t>
      </w:r>
    </w:p>
    <w:p w:rsidR="00C420A4" w:rsidRDefault="00C420A4" w:rsidP="00BE25E7">
      <w:pPr>
        <w:pStyle w:val="a3"/>
        <w:jc w:val="both"/>
      </w:pPr>
    </w:p>
    <w:p w:rsidR="00745DD8" w:rsidRPr="00DA4370" w:rsidRDefault="00745DD8" w:rsidP="00DA4370">
      <w:pPr>
        <w:pStyle w:val="a3"/>
        <w:numPr>
          <w:ilvl w:val="1"/>
          <w:numId w:val="7"/>
        </w:numPr>
        <w:tabs>
          <w:tab w:val="left" w:pos="1418"/>
        </w:tabs>
        <w:ind w:left="0" w:firstLine="709"/>
        <w:jc w:val="center"/>
        <w:outlineLvl w:val="1"/>
      </w:pPr>
      <w:r w:rsidRPr="00DA4370">
        <w:rPr>
          <w:i/>
        </w:rPr>
        <w:t>Вариант 2.</w:t>
      </w:r>
      <w:r w:rsidRPr="00DA4370">
        <w:t xml:space="preserve"> </w:t>
      </w:r>
      <w:r w:rsidR="00C420A4" w:rsidRPr="00DA4370">
        <w:t>Создать ситуационный план на бумаге</w:t>
      </w:r>
    </w:p>
    <w:p w:rsidR="006A08DD" w:rsidRDefault="006A08DD" w:rsidP="00BE25E7">
      <w:pPr>
        <w:pStyle w:val="a3"/>
        <w:jc w:val="both"/>
      </w:pPr>
      <w:r>
        <w:t xml:space="preserve">При этом варианте вы: создаете план на бумаге, затем сканируете его и наконец загружаете в Личном кабинете. </w:t>
      </w:r>
      <w:r w:rsidR="00121502">
        <w:t>Об этом д</w:t>
      </w:r>
      <w:r>
        <w:t>алее</w:t>
      </w:r>
      <w:r w:rsidR="00121502">
        <w:t xml:space="preserve"> и</w:t>
      </w:r>
      <w:r>
        <w:t xml:space="preserve"> по порядку.</w:t>
      </w:r>
    </w:p>
    <w:p w:rsidR="006A74C7" w:rsidRDefault="006A08DD" w:rsidP="00BE25E7">
      <w:pPr>
        <w:pStyle w:val="a3"/>
        <w:jc w:val="both"/>
      </w:pPr>
      <w:r>
        <w:t>Для создания ситуационного плана на бумаге в</w:t>
      </w:r>
      <w:r w:rsidR="002D2646">
        <w:t xml:space="preserve">ы можете </w:t>
      </w:r>
      <w:r w:rsidR="008E7352">
        <w:t>использовать:</w:t>
      </w:r>
    </w:p>
    <w:p w:rsidR="006A74C7" w:rsidRDefault="006A74C7" w:rsidP="00BE25E7">
      <w:pPr>
        <w:pStyle w:val="a3"/>
        <w:jc w:val="both"/>
      </w:pPr>
      <w:r>
        <w:t>– </w:t>
      </w:r>
      <w:r w:rsidR="00BE25E7">
        <w:t xml:space="preserve">любую </w:t>
      </w:r>
      <w:r w:rsidR="00C74389">
        <w:t xml:space="preserve">предпочитаемую вами </w:t>
      </w:r>
      <w:r w:rsidR="00BE25E7">
        <w:t xml:space="preserve">геоинформационную систему (Яндекс.Карты, </w:t>
      </w:r>
      <w:r w:rsidR="00BE25E7" w:rsidRPr="00AC3A5C">
        <w:t>2gis.ru</w:t>
      </w:r>
      <w:r w:rsidR="00BE25E7">
        <w:t xml:space="preserve">, Публичная кадастровая карта на сайте Росреестра, </w:t>
      </w:r>
      <w:r w:rsidR="00BE25E7">
        <w:rPr>
          <w:lang w:val="en-US"/>
        </w:rPr>
        <w:t>Google</w:t>
      </w:r>
      <w:r w:rsidR="00BE25E7" w:rsidRPr="007733A7">
        <w:t xml:space="preserve"> </w:t>
      </w:r>
      <w:r w:rsidR="00BE25E7">
        <w:t>карта и т.п (далее - ГИС))</w:t>
      </w:r>
      <w:r>
        <w:t>;</w:t>
      </w:r>
    </w:p>
    <w:p w:rsidR="006A74C7" w:rsidRDefault="006A74C7" w:rsidP="00BE25E7">
      <w:pPr>
        <w:pStyle w:val="a3"/>
        <w:jc w:val="both"/>
      </w:pPr>
      <w:r>
        <w:t>– имеющийся у вас картографический материал, инженерно-топографический план выполненный ранее Трестом или иной организацией и т.п.</w:t>
      </w:r>
    </w:p>
    <w:p w:rsidR="00E90329" w:rsidRDefault="00E90329" w:rsidP="00BE25E7">
      <w:pPr>
        <w:pStyle w:val="a3"/>
        <w:jc w:val="both"/>
      </w:pPr>
      <w:r>
        <w:t>Если вы используете ГИС, то п</w:t>
      </w:r>
      <w:r w:rsidR="00BE25E7">
        <w:t xml:space="preserve">осле того как вы найдете необходимую территорию </w:t>
      </w:r>
      <w:r>
        <w:t>необходимо:</w:t>
      </w:r>
    </w:p>
    <w:p w:rsidR="00BE25E7" w:rsidRDefault="00E90329" w:rsidP="00BE25E7">
      <w:pPr>
        <w:pStyle w:val="a3"/>
        <w:jc w:val="both"/>
      </w:pPr>
      <w:r>
        <w:t>– </w:t>
      </w:r>
      <w:r w:rsidR="00BE25E7">
        <w:t>сделать скриншот и распечатать его;</w:t>
      </w:r>
    </w:p>
    <w:p w:rsidR="00A66019" w:rsidRDefault="00BE25E7" w:rsidP="00A66019">
      <w:pPr>
        <w:pStyle w:val="a3"/>
        <w:jc w:val="both"/>
      </w:pPr>
      <w:r>
        <w:t>– на распечатанном скриншоте обозначить территорию изысканий замкнутой линией многоугольника</w:t>
      </w:r>
      <w:r w:rsidR="00A66019">
        <w:t xml:space="preserve"> и сделать подпись «</w:t>
      </w:r>
      <w:r w:rsidR="00A66019" w:rsidRPr="007D3B34">
        <w:t>Геоподоснову выполнить в границах 1-2-3-4</w:t>
      </w:r>
      <w:r w:rsidR="00A66019">
        <w:t>-….</w:t>
      </w:r>
      <w:r w:rsidR="000337CF">
        <w:t xml:space="preserve"> </w:t>
      </w:r>
      <w:r w:rsidR="00A66019" w:rsidRPr="007D3B34">
        <w:t>Иванов Петр Романович, телефон 8-915-000-00-16</w:t>
      </w:r>
      <w:r w:rsidR="000337CF">
        <w:t xml:space="preserve">, </w:t>
      </w:r>
      <w:r w:rsidR="00A66019" w:rsidRPr="007D3B34">
        <w:t>12.10.2020</w:t>
      </w:r>
      <w:r w:rsidR="000337CF">
        <w:t xml:space="preserve">, </w:t>
      </w:r>
      <w:r w:rsidR="00A66019" w:rsidRPr="007D3B34">
        <w:t>Подпись Иванова П.Р.</w:t>
      </w:r>
      <w:r w:rsidR="000337CF">
        <w:t>»</w:t>
      </w:r>
    </w:p>
    <w:p w:rsidR="000337CF" w:rsidRPr="000337CF" w:rsidRDefault="000337CF" w:rsidP="00BE25E7">
      <w:pPr>
        <w:pStyle w:val="a3"/>
        <w:jc w:val="both"/>
      </w:pPr>
      <w:r>
        <w:t xml:space="preserve">– отсканировать, желательно в формате </w:t>
      </w:r>
      <w:r>
        <w:rPr>
          <w:lang w:val="en-US"/>
        </w:rPr>
        <w:t>PDF</w:t>
      </w:r>
      <w:r>
        <w:t>;</w:t>
      </w:r>
    </w:p>
    <w:p w:rsidR="00745DD8" w:rsidRDefault="000337CF" w:rsidP="00BE25E7">
      <w:pPr>
        <w:pStyle w:val="a3"/>
        <w:jc w:val="both"/>
      </w:pPr>
      <w:r>
        <w:t>– </w:t>
      </w:r>
      <w:r w:rsidR="00287E34">
        <w:t>загрузить по ссылке «</w:t>
      </w:r>
      <w:r w:rsidR="00287E34" w:rsidRPr="00287E34">
        <w:t>2 Прикрепить документ»</w:t>
      </w:r>
      <w:r w:rsidR="00871B4F">
        <w:t xml:space="preserve"> во вкладку «</w:t>
      </w:r>
      <w:r w:rsidR="00446362">
        <w:t xml:space="preserve">1 </w:t>
      </w:r>
      <w:r w:rsidR="00871B4F">
        <w:t>Письмо заявка».</w:t>
      </w:r>
    </w:p>
    <w:p w:rsidR="004E7994" w:rsidRDefault="004E7994" w:rsidP="00BE25E7">
      <w:pPr>
        <w:pStyle w:val="a3"/>
        <w:jc w:val="both"/>
      </w:pPr>
    </w:p>
    <w:p w:rsidR="00A41AA1" w:rsidRDefault="00A41AA1" w:rsidP="00BE25E7">
      <w:pPr>
        <w:pStyle w:val="a3"/>
        <w:jc w:val="both"/>
      </w:pPr>
      <w:r>
        <w:lastRenderedPageBreak/>
        <w:t xml:space="preserve">При этом </w:t>
      </w:r>
      <w:r w:rsidR="004A4E90">
        <w:t xml:space="preserve">несмотря на </w:t>
      </w:r>
      <w:r w:rsidR="004E7994">
        <w:t>загрузк</w:t>
      </w:r>
      <w:r w:rsidR="004A4E90">
        <w:t>у</w:t>
      </w:r>
      <w:r w:rsidR="004E7994">
        <w:t xml:space="preserve"> файла с ситуационным планом во вкладке «</w:t>
      </w:r>
      <w:r w:rsidR="004A4E90">
        <w:t>2 </w:t>
      </w:r>
      <w:r w:rsidR="004E7994">
        <w:t xml:space="preserve">Прикрепить документы» </w:t>
      </w:r>
      <w:r w:rsidR="008C25F5">
        <w:t xml:space="preserve">потребуется создать контур во вкладке </w:t>
      </w:r>
      <w:r w:rsidR="008C25F5" w:rsidRPr="00855F83">
        <w:t>«</w:t>
      </w:r>
      <w:r w:rsidR="008C25F5" w:rsidRPr="00855F83">
        <w:rPr>
          <w:color w:val="4472C4" w:themeColor="accent5"/>
        </w:rPr>
        <w:t>3 Ввести адрес</w:t>
      </w:r>
      <w:r w:rsidR="008C25F5" w:rsidRPr="00855F83">
        <w:t>»</w:t>
      </w:r>
      <w:r w:rsidR="008C25F5">
        <w:t>.</w:t>
      </w:r>
    </w:p>
    <w:p w:rsidR="00990AC3" w:rsidRDefault="00990AC3" w:rsidP="00BE25E7">
      <w:pPr>
        <w:pStyle w:val="a3"/>
        <w:jc w:val="both"/>
      </w:pPr>
      <w:r>
        <w:t>При создании работником ГБУ Мосгоргеотрест» схемы границ заказа предпочтение будет отдано ситуационному плану, созданному вами на бумажном носителе.</w:t>
      </w:r>
    </w:p>
    <w:p w:rsidR="008E7352" w:rsidRDefault="008E7352" w:rsidP="008E7352">
      <w:pPr>
        <w:pStyle w:val="a3"/>
        <w:jc w:val="both"/>
      </w:pPr>
      <w:r w:rsidRPr="00A00846">
        <w:rPr>
          <w:i/>
        </w:rPr>
        <w:t>Важная деталь</w:t>
      </w:r>
      <w:r>
        <w:t>: на ситуационном плане обязательно должны быть элементы улично-дорожной сети и (или) легко-опознаваемые объекты</w:t>
      </w:r>
      <w:r w:rsidR="00670595">
        <w:t xml:space="preserve"> местности</w:t>
      </w:r>
      <w:r>
        <w:t>. Это необходимо, чтобы работник ГБУ «Мосгоргеотрест» смог установить расположение территории на картографическом материале.</w:t>
      </w:r>
    </w:p>
    <w:p w:rsidR="008E7352" w:rsidRDefault="008E7352" w:rsidP="008E7352">
      <w:pPr>
        <w:pStyle w:val="a3"/>
        <w:jc w:val="both"/>
      </w:pPr>
      <w:r>
        <w:t xml:space="preserve">Пример оформления ситуационного плана на скриншоте из ГИС приведен </w:t>
      </w:r>
      <w:r>
        <w:rPr>
          <w:color w:val="5B9BD5" w:themeColor="accent1"/>
        </w:rPr>
        <w:t>ниже</w:t>
      </w:r>
      <w:r>
        <w:t>.</w:t>
      </w:r>
    </w:p>
    <w:p w:rsidR="00A41AA1" w:rsidRDefault="00A41AA1" w:rsidP="00BE25E7">
      <w:pPr>
        <w:pStyle w:val="a3"/>
        <w:jc w:val="both"/>
      </w:pPr>
    </w:p>
    <w:p w:rsidR="00A41AA1" w:rsidRPr="00DA4370" w:rsidRDefault="008C25F5" w:rsidP="00DA4370">
      <w:pPr>
        <w:pStyle w:val="a3"/>
        <w:numPr>
          <w:ilvl w:val="1"/>
          <w:numId w:val="7"/>
        </w:numPr>
        <w:tabs>
          <w:tab w:val="left" w:pos="1418"/>
        </w:tabs>
        <w:ind w:left="0" w:firstLine="709"/>
        <w:jc w:val="center"/>
        <w:outlineLvl w:val="1"/>
      </w:pPr>
      <w:r w:rsidRPr="00DA4370">
        <w:rPr>
          <w:i/>
        </w:rPr>
        <w:t>Вариант 3</w:t>
      </w:r>
      <w:r w:rsidRPr="00DA4370">
        <w:t xml:space="preserve">. </w:t>
      </w:r>
      <w:r w:rsidR="00D72B0B" w:rsidRPr="00DA4370">
        <w:t>С</w:t>
      </w:r>
      <w:r w:rsidRPr="00DA4370">
        <w:t xml:space="preserve">итуационный план </w:t>
      </w:r>
      <w:r w:rsidR="00D72B0B" w:rsidRPr="00DA4370">
        <w:t xml:space="preserve">в формате DWG или </w:t>
      </w:r>
      <w:r w:rsidR="00AD5E91" w:rsidRPr="00DA4370">
        <w:t>DGN</w:t>
      </w:r>
    </w:p>
    <w:p w:rsidR="008C25F5" w:rsidRDefault="008C25F5" w:rsidP="00BE25E7">
      <w:pPr>
        <w:pStyle w:val="a3"/>
        <w:jc w:val="both"/>
      </w:pPr>
    </w:p>
    <w:p w:rsidR="008C25F5" w:rsidRPr="00990AC3" w:rsidRDefault="00BE4D3B" w:rsidP="00BE25E7">
      <w:pPr>
        <w:pStyle w:val="a3"/>
        <w:jc w:val="both"/>
      </w:pPr>
      <w:r w:rsidRPr="00BE4D3B">
        <w:t xml:space="preserve">Ситуационный план </w:t>
      </w:r>
      <w:r w:rsidR="00121502">
        <w:t>при наличии у вас возможностей, допустимо</w:t>
      </w:r>
      <w:r w:rsidRPr="00BE4D3B">
        <w:t xml:space="preserve"> создать в</w:t>
      </w:r>
      <w:r w:rsidR="00121502">
        <w:t> </w:t>
      </w:r>
      <w:r w:rsidRPr="00BE4D3B">
        <w:t xml:space="preserve">электронном виде в формате </w:t>
      </w:r>
      <w:r w:rsidRPr="00BE4D3B">
        <w:rPr>
          <w:lang w:val="en-US"/>
        </w:rPr>
        <w:t>DWG</w:t>
      </w:r>
      <w:r w:rsidRPr="00BE4D3B">
        <w:t xml:space="preserve"> или </w:t>
      </w:r>
      <w:r w:rsidRPr="00BE4D3B">
        <w:rPr>
          <w:lang w:val="en-US"/>
        </w:rPr>
        <w:t>DGN</w:t>
      </w:r>
      <w:r w:rsidR="00121502">
        <w:t>,</w:t>
      </w:r>
      <w:r w:rsidR="00052697" w:rsidRPr="00052697">
        <w:t xml:space="preserve"> </w:t>
      </w:r>
      <w:r w:rsidR="00052697">
        <w:t>и загрузить его в</w:t>
      </w:r>
      <w:r w:rsidR="00990AC3">
        <w:t xml:space="preserve">о вкладке </w:t>
      </w:r>
      <w:r w:rsidR="006B0695">
        <w:t xml:space="preserve">«2 Прикрепить документ» → </w:t>
      </w:r>
      <w:r w:rsidR="00990AC3">
        <w:t>«1 Письмо заявка</w:t>
      </w:r>
      <w:r w:rsidR="006B0695">
        <w:t>».</w:t>
      </w:r>
    </w:p>
    <w:p w:rsidR="008C25F5" w:rsidRDefault="00F841B0" w:rsidP="00F841B0">
      <w:pPr>
        <w:pStyle w:val="a3"/>
        <w:jc w:val="both"/>
        <w:rPr>
          <w:szCs w:val="28"/>
        </w:rPr>
      </w:pPr>
      <w:r w:rsidRPr="000852C4">
        <w:rPr>
          <w:i/>
        </w:rPr>
        <w:t>Важное условие</w:t>
      </w:r>
      <w:r>
        <w:t xml:space="preserve">: </w:t>
      </w:r>
      <w:r w:rsidRPr="00911FCF">
        <w:rPr>
          <w:szCs w:val="28"/>
        </w:rPr>
        <w:t>границ</w:t>
      </w:r>
      <w:r>
        <w:rPr>
          <w:szCs w:val="28"/>
        </w:rPr>
        <w:t>ы</w:t>
      </w:r>
      <w:r w:rsidRPr="00911FCF">
        <w:rPr>
          <w:szCs w:val="28"/>
        </w:rPr>
        <w:t xml:space="preserve"> </w:t>
      </w:r>
      <w:r>
        <w:rPr>
          <w:szCs w:val="28"/>
        </w:rPr>
        <w:t>выполнения работ должны быть определены с</w:t>
      </w:r>
      <w:r w:rsidR="00F957FF">
        <w:rPr>
          <w:szCs w:val="28"/>
        </w:rPr>
        <w:t> </w:t>
      </w:r>
      <w:r>
        <w:rPr>
          <w:szCs w:val="28"/>
        </w:rPr>
        <w:t xml:space="preserve">использованием </w:t>
      </w:r>
      <w:r w:rsidR="00F957FF">
        <w:rPr>
          <w:szCs w:val="28"/>
        </w:rPr>
        <w:t>МСК Москвы</w:t>
      </w:r>
      <w:r w:rsidR="004A4E90">
        <w:rPr>
          <w:szCs w:val="28"/>
        </w:rPr>
        <w:t>.</w:t>
      </w:r>
    </w:p>
    <w:p w:rsidR="00152632" w:rsidRDefault="00152632" w:rsidP="00152632">
      <w:pPr>
        <w:pStyle w:val="a3"/>
        <w:jc w:val="both"/>
      </w:pPr>
      <w:r>
        <w:t xml:space="preserve">При этом несмотря на загрузку файла </w:t>
      </w:r>
      <w:r w:rsidRPr="00BE4D3B">
        <w:t xml:space="preserve">в формате </w:t>
      </w:r>
      <w:r w:rsidRPr="00BE4D3B">
        <w:rPr>
          <w:lang w:val="en-US"/>
        </w:rPr>
        <w:t>DWG</w:t>
      </w:r>
      <w:r w:rsidRPr="00BE4D3B">
        <w:t xml:space="preserve"> или </w:t>
      </w:r>
      <w:r w:rsidRPr="00BE4D3B">
        <w:rPr>
          <w:lang w:val="en-US"/>
        </w:rPr>
        <w:t>DGN</w:t>
      </w:r>
      <w:r>
        <w:t xml:space="preserve"> с ситуационным планом во вкладке «2 Прикрепить документы»</w:t>
      </w:r>
      <w:r w:rsidR="001B266F">
        <w:t>, также</w:t>
      </w:r>
      <w:r>
        <w:t xml:space="preserve"> потребуется создать контур во вкладке </w:t>
      </w:r>
      <w:r w:rsidRPr="00855F83">
        <w:t>«</w:t>
      </w:r>
      <w:r w:rsidRPr="00855F83">
        <w:rPr>
          <w:color w:val="4472C4" w:themeColor="accent5"/>
        </w:rPr>
        <w:t>3 Ввести адрес</w:t>
      </w:r>
      <w:r w:rsidRPr="00855F83">
        <w:t>»</w:t>
      </w:r>
      <w:r>
        <w:t>.</w:t>
      </w:r>
    </w:p>
    <w:p w:rsidR="00F841B0" w:rsidRDefault="00F841B0" w:rsidP="00F841B0">
      <w:pPr>
        <w:pStyle w:val="a3"/>
        <w:jc w:val="both"/>
        <w:rPr>
          <w:szCs w:val="28"/>
        </w:rPr>
      </w:pPr>
    </w:p>
    <w:p w:rsidR="00F841B0" w:rsidRDefault="00F841B0" w:rsidP="00F841B0">
      <w:pPr>
        <w:pStyle w:val="a3"/>
        <w:jc w:val="both"/>
      </w:pPr>
    </w:p>
    <w:p w:rsidR="00C06C6B" w:rsidRPr="00152632" w:rsidRDefault="001A7612" w:rsidP="00C06C6B">
      <w:pPr>
        <w:pStyle w:val="a3"/>
        <w:jc w:val="center"/>
        <w:rPr>
          <w:b/>
        </w:rPr>
      </w:pPr>
      <w:r>
        <w:rPr>
          <w:b/>
        </w:rPr>
        <w:t>2</w:t>
      </w:r>
      <w:r w:rsidR="00C06C6B" w:rsidRPr="00152632">
        <w:rPr>
          <w:b/>
        </w:rPr>
        <w:t xml:space="preserve">. Заявка подается </w:t>
      </w:r>
      <w:r w:rsidR="001B266F">
        <w:rPr>
          <w:b/>
        </w:rPr>
        <w:t xml:space="preserve">при личном посещении Единой приемной </w:t>
      </w:r>
      <w:r w:rsidR="001B266F">
        <w:rPr>
          <w:b/>
        </w:rPr>
        <w:br/>
        <w:t>(ул. Зорге, д. 1)</w:t>
      </w:r>
      <w:r w:rsidR="00C06C6B" w:rsidRPr="00152632">
        <w:rPr>
          <w:b/>
        </w:rPr>
        <w:t>.</w:t>
      </w:r>
    </w:p>
    <w:p w:rsidR="00C06C6B" w:rsidRDefault="00C06C6B" w:rsidP="00F841B0">
      <w:pPr>
        <w:pStyle w:val="a3"/>
        <w:jc w:val="both"/>
      </w:pPr>
    </w:p>
    <w:p w:rsidR="00C06C6B" w:rsidRDefault="000936D2" w:rsidP="00F841B0">
      <w:pPr>
        <w:pStyle w:val="a3"/>
        <w:jc w:val="both"/>
      </w:pPr>
      <w:r>
        <w:t xml:space="preserve">В этом случае </w:t>
      </w:r>
      <w:r w:rsidR="00BE58B0">
        <w:t>необходимо действовать как указано в пункте 1.2, а подготовленный ситуационный план предоставить при личном приеме.</w:t>
      </w:r>
    </w:p>
    <w:p w:rsidR="00C06C6B" w:rsidRDefault="00C06C6B" w:rsidP="00F841B0">
      <w:pPr>
        <w:pStyle w:val="a3"/>
        <w:jc w:val="both"/>
      </w:pPr>
    </w:p>
    <w:p w:rsidR="004F660B" w:rsidRDefault="004F660B" w:rsidP="00B36F38">
      <w:pPr>
        <w:pStyle w:val="a3"/>
        <w:jc w:val="both"/>
      </w:pPr>
    </w:p>
    <w:p w:rsidR="003453AE" w:rsidRDefault="003453AE" w:rsidP="00122A9B">
      <w:pPr>
        <w:pStyle w:val="a3"/>
        <w:pageBreakBefore/>
        <w:jc w:val="both"/>
        <w:sectPr w:rsidR="003453AE" w:rsidSect="00894091">
          <w:headerReference w:type="default" r:id="rId14"/>
          <w:pgSz w:w="11906" w:h="16838"/>
          <w:pgMar w:top="568" w:right="567" w:bottom="709" w:left="1134" w:header="720" w:footer="720" w:gutter="0"/>
          <w:cols w:space="720"/>
          <w:titlePg/>
          <w:docGrid w:linePitch="272"/>
        </w:sectPr>
      </w:pPr>
    </w:p>
    <w:p w:rsidR="004F660B" w:rsidRDefault="004F660B" w:rsidP="00122A9B">
      <w:pPr>
        <w:pStyle w:val="a3"/>
        <w:pageBreakBefore/>
        <w:jc w:val="both"/>
      </w:pPr>
    </w:p>
    <w:p w:rsidR="003453AE" w:rsidRDefault="003453AE" w:rsidP="003453AE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DB57A2" wp14:editId="09BDBC98">
                <wp:simplePos x="0" y="0"/>
                <wp:positionH relativeFrom="margin">
                  <wp:posOffset>8641907</wp:posOffset>
                </wp:positionH>
                <wp:positionV relativeFrom="paragraph">
                  <wp:posOffset>3175</wp:posOffset>
                </wp:positionV>
                <wp:extent cx="1069340" cy="1404620"/>
                <wp:effectExtent l="57150" t="38100" r="54610" b="850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3AE" w:rsidRPr="00492B84" w:rsidRDefault="003453AE" w:rsidP="003453AE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Пример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DB57A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6" type="#_x0000_t202" style="position:absolute;left:0;text-align:left;margin-left:680.45pt;margin-top:.25pt;width:84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3453AE" w:rsidRPr="00492B84" w:rsidRDefault="003453AE" w:rsidP="003453AE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Пример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pBdr>
          <w:bottom w:val="single" w:sz="4" w:space="1" w:color="auto"/>
        </w:pBdr>
        <w:ind w:firstLine="0"/>
        <w:jc w:val="center"/>
      </w:pPr>
      <w:r>
        <w:t>ООО «Ромашка»</w:t>
      </w:r>
    </w:p>
    <w:p w:rsidR="003453AE" w:rsidRDefault="003453AE" w:rsidP="003453AE">
      <w:pPr>
        <w:pStyle w:val="a3"/>
        <w:ind w:firstLine="0"/>
        <w:jc w:val="center"/>
      </w:pPr>
    </w:p>
    <w:p w:rsidR="003453AE" w:rsidRDefault="003453AE" w:rsidP="003453AE">
      <w:pPr>
        <w:pStyle w:val="a3"/>
        <w:ind w:firstLine="0"/>
        <w:jc w:val="center"/>
      </w:pPr>
      <w:r>
        <w:t>Ситуационный план</w:t>
      </w:r>
    </w:p>
    <w:p w:rsidR="003453AE" w:rsidRDefault="003453AE" w:rsidP="003453AE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EF8C56C" wp14:editId="38BA8E89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7616825" cy="4122420"/>
                <wp:effectExtent l="0" t="0" r="3175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4122420"/>
                          <a:chOff x="0" y="0"/>
                          <a:chExt cx="7616825" cy="412242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2140" t="22671" r="7860" b="5078"/>
                          <a:stretch/>
                        </pic:blipFill>
                        <pic:spPr bwMode="auto">
                          <a:xfrm>
                            <a:off x="0" y="0"/>
                            <a:ext cx="7616825" cy="412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Группа 16"/>
                        <wpg:cNvGrpSpPr/>
                        <wpg:grpSpPr>
                          <a:xfrm>
                            <a:off x="1664898" y="793630"/>
                            <a:ext cx="3208655" cy="3096260"/>
                            <a:chOff x="-767857" y="-681553"/>
                            <a:chExt cx="3209133" cy="3096949"/>
                          </a:xfrm>
                        </wpg:grpSpPr>
                        <wps:wsp>
                          <wps:cNvPr id="17" name="Прямоугольник 17"/>
                          <wps:cNvSpPr/>
                          <wps:spPr>
                            <a:xfrm>
                              <a:off x="-767857" y="621047"/>
                              <a:ext cx="526212" cy="483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453AE" w:rsidRPr="0009633D" w:rsidRDefault="003453AE" w:rsidP="003453AE">
                                <w:pPr>
                                  <w:jc w:val="center"/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Группа 18"/>
                          <wpg:cNvGrpSpPr/>
                          <wpg:grpSpPr>
                            <a:xfrm>
                              <a:off x="-422071" y="-681553"/>
                              <a:ext cx="2863347" cy="3096949"/>
                              <a:chOff x="-853391" y="-681553"/>
                              <a:chExt cx="2863347" cy="3096949"/>
                            </a:xfrm>
                          </wpg:grpSpPr>
                          <wps:wsp>
                            <wps:cNvPr id="19" name="Прямоугольник 19"/>
                            <wps:cNvSpPr/>
                            <wps:spPr>
                              <a:xfrm>
                                <a:off x="345057" y="1932317"/>
                                <a:ext cx="526212" cy="483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53AE" w:rsidRPr="0009633D" w:rsidRDefault="003453AE" w:rsidP="003453A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" name="Группа 20"/>
                            <wpg:cNvGrpSpPr/>
                            <wpg:grpSpPr>
                              <a:xfrm>
                                <a:off x="-853391" y="-681553"/>
                                <a:ext cx="2863347" cy="2777771"/>
                                <a:chOff x="-853391" y="-681553"/>
                                <a:chExt cx="2863347" cy="2777771"/>
                              </a:xfrm>
                            </wpg:grpSpPr>
                            <wps:wsp>
                              <wps:cNvPr id="21" name="Прямоугольник 21"/>
                              <wps:cNvSpPr/>
                              <wps:spPr>
                                <a:xfrm>
                                  <a:off x="1483744" y="638355"/>
                                  <a:ext cx="526212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53AE" w:rsidRPr="0009633D" w:rsidRDefault="003453AE" w:rsidP="003453AE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" name="Группа 22"/>
                              <wpg:cNvGrpSpPr/>
                              <wpg:grpSpPr>
                                <a:xfrm>
                                  <a:off x="-853391" y="-681553"/>
                                  <a:ext cx="2475109" cy="2777771"/>
                                  <a:chOff x="-853391" y="-681553"/>
                                  <a:chExt cx="2475109" cy="2777771"/>
                                </a:xfrm>
                              </wpg:grpSpPr>
                              <wps:wsp>
                                <wps:cNvPr id="23" name="Прямоугольник 23"/>
                                <wps:cNvSpPr/>
                                <wps:spPr>
                                  <a:xfrm>
                                    <a:off x="-164014" y="-681553"/>
                                    <a:ext cx="526212" cy="483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453AE" w:rsidRPr="0009633D" w:rsidRDefault="003453AE" w:rsidP="003453AE">
                                      <w:pPr>
                                        <w:jc w:val="center"/>
                                        <w:rPr>
                                          <w:b/>
                                          <w:sz w:val="3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09633D">
                                        <w:rPr>
                                          <w:b/>
                                          <w:sz w:val="3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4" name="Группа 24"/>
                                <wpg:cNvGrpSpPr/>
                                <wpg:grpSpPr>
                                  <a:xfrm>
                                    <a:off x="-853391" y="-319177"/>
                                    <a:ext cx="2475109" cy="2415395"/>
                                    <a:chOff x="-853391" y="-698739"/>
                                    <a:chExt cx="2475109" cy="2415395"/>
                                  </a:xfrm>
                                </wpg:grpSpPr>
                                <wps:wsp>
                                  <wps:cNvPr id="25" name="Прямая соединительная линия 25"/>
                                  <wps:cNvCnPr/>
                                  <wps:spPr>
                                    <a:xfrm flipV="1">
                                      <a:off x="-853391" y="-698739"/>
                                      <a:ext cx="862019" cy="1069675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" name="Прямая соединительная линия 26"/>
                                  <wps:cNvCnPr/>
                                  <wps:spPr>
                                    <a:xfrm flipH="1" flipV="1">
                                      <a:off x="-59" y="-698739"/>
                                      <a:ext cx="1605275" cy="1302388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" name="Прямая соединительная линия 27"/>
                                  <wps:cNvCnPr/>
                                  <wps:spPr>
                                    <a:xfrm flipV="1">
                                      <a:off x="785004" y="595223"/>
                                      <a:ext cx="836714" cy="1112808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Прямая соединительная линия 28"/>
                                  <wps:cNvCnPr/>
                                  <wps:spPr>
                                    <a:xfrm flipH="1" flipV="1">
                                      <a:off x="-853391" y="370936"/>
                                      <a:ext cx="1638183" cy="134572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8C56C" id="Группа 14" o:spid="_x0000_s1037" style="position:absolute;left:0;text-align:left;margin-left:0;margin-top:.9pt;width:599.75pt;height:324.6pt;z-index:251681792;mso-position-horizontal:center;mso-position-horizontal-relative:page" coordsize="76168,41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">
                <v:shape id="Рисунок 15" o:spid="_x0000_s1038" type="#_x0000_t75" style="position:absolute;width:76168;height:4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">
                  <v:imagedata r:id="rId16" o:title="" croptop="14858f" cropbottom="3328f" cropleft="7956f" cropright="5151f"/>
                  <v:path arrowok="t"/>
                </v:shape>
                <v:group id="Группа 16" o:spid="_x0000_s1039" style="position:absolute;left:16648;top:7936;width:32087;height:30962" coordorigin="-7678,-6815" coordsize="32091,3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Прямоугольник 17" o:spid="_x0000_s1040" style="position:absolute;left:-7678;top:6210;width:5262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  <v:textbox>
                      <w:txbxContent>
                        <w:p w:rsidR="003453AE" w:rsidRPr="0009633D" w:rsidRDefault="003453AE" w:rsidP="003453AE">
                          <w:pPr>
                            <w:jc w:val="center"/>
                            <w:rPr>
                              <w:b/>
                              <w:sz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sz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rect>
                  <v:group id="Группа 18" o:spid="_x0000_s1041" style="position:absolute;left:-4220;top:-6815;width:28632;height:30968" coordorigin="-8533,-6815" coordsize="28633,3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rect id="Прямоугольник 19" o:spid="_x0000_s1042" style="position:absolute;left:3450;top:19323;width:5262;height:4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    <v:textbox>
                        <w:txbxContent>
                          <w:p w:rsidR="003453AE" w:rsidRPr="0009633D" w:rsidRDefault="003453AE" w:rsidP="003453AE">
                            <w:pPr>
                              <w:jc w:val="center"/>
                              <w:rPr>
                                <w:b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group id="Группа 20" o:spid="_x0000_s1043" style="position:absolute;left:-8533;top:-6815;width:28632;height:27777" coordorigin="-8533,-6815" coordsize="28633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rect id="Прямоугольник 21" o:spid="_x0000_s1044" style="position:absolute;left:14837;top:6383;width:5262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      <v:textbox>
                          <w:txbxContent>
                            <w:p w:rsidR="003453AE" w:rsidRPr="0009633D" w:rsidRDefault="003453AE" w:rsidP="003453AE">
                              <w:pPr>
                                <w:jc w:val="center"/>
                                <w:rPr>
                                  <w:b/>
                                  <w:sz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group id="Группа 22" o:spid="_x0000_s1045" style="position:absolute;left:-8533;top:-6815;width:24750;height:27777" coordorigin="-8533,-6815" coordsize="24751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Прямоугольник 23" o:spid="_x0000_s1046" style="position:absolute;left:-1640;top:-6815;width:5261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>
                          <v:textbox>
                            <w:txbxContent>
                              <w:p w:rsidR="003453AE" w:rsidRPr="0009633D" w:rsidRDefault="003453AE" w:rsidP="003453AE">
                                <w:pPr>
                                  <w:jc w:val="center"/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9633D"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group id="Группа 24" o:spid="_x0000_s1047" style="position:absolute;left:-8533;top:-3191;width:24750;height:24153" coordorigin="-8533,-6987" coordsize="24751,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line id="Прямая соединительная линия 25" o:spid="_x0000_s1048" style="position:absolute;flip:y;visibility:visible;mso-wrap-style:square" from="-8533,-6987" to="86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" strokecolor="#5b9bd5 [3204]" strokeweight="2pt">
                            <v:stroke startarrow="oval" endarrow="oval" joinstyle="miter"/>
                          </v:line>
                          <v:line id="Прямая соединительная линия 26" o:spid="_x0000_s1049" style="position:absolute;flip:x y;visibility:visible;mso-wrap-style:square" from="0,-6987" to="16052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" strokecolor="#5b9bd5 [3204]" strokeweight="2pt">
                            <v:stroke startarrow="oval" endarrow="oval" joinstyle="miter"/>
                          </v:line>
                          <v:line id="Прямая соединительная линия 27" o:spid="_x0000_s1050" style="position:absolute;flip:y;visibility:visible;mso-wrap-style:square" from="7850,5952" to="16217,1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" strokecolor="#5b9bd5 [3204]" strokeweight="2pt">
                            <v:stroke startarrow="oval" endarrow="oval" joinstyle="miter"/>
                          </v:line>
                          <v:line id="Прямая соединительная линия 28" o:spid="_x0000_s1051" style="position:absolute;flip:x y;visibility:visible;mso-wrap-style:square" from="-8533,3709" to="7847,1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" strokecolor="#5b9bd5 [3204]" strokeweight="2pt">
                            <v:stroke startarrow="oval" endarrow="oval" joinstyle="miter"/>
                          </v:lin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FAF07D" wp14:editId="20E8D9A2">
                <wp:simplePos x="0" y="0"/>
                <wp:positionH relativeFrom="page">
                  <wp:align>center</wp:align>
                </wp:positionH>
                <wp:positionV relativeFrom="paragraph">
                  <wp:posOffset>155275</wp:posOffset>
                </wp:positionV>
                <wp:extent cx="4321810" cy="1404620"/>
                <wp:effectExtent l="0" t="0" r="21590" b="1524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Геоподоснову выполнить в границах 1-2-3-4.</w:t>
                            </w:r>
                          </w:p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Иванов Петр Романович, телефон 8-915-000-00-16</w:t>
                            </w:r>
                          </w:p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12.10.2020</w:t>
                            </w:r>
                          </w:p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Подпись Иванова П.Р.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AF07D" id="_x0000_s1052" type="#_x0000_t202" style="position:absolute;left:0;text-align:left;margin-left:0;margin-top:12.25pt;width:340.3pt;height:110.6pt;z-index:2516828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">
                <v:textbox style="mso-fit-shape-to-text:t">
                  <w:txbxContent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proofErr w:type="spellStart"/>
                      <w:r w:rsidRPr="007D3B34">
                        <w:rPr>
                          <w:sz w:val="28"/>
                        </w:rPr>
                        <w:t>Геоподоснову</w:t>
                      </w:r>
                      <w:proofErr w:type="spellEnd"/>
                      <w:r w:rsidRPr="007D3B34">
                        <w:rPr>
                          <w:sz w:val="28"/>
                        </w:rPr>
                        <w:t xml:space="preserve"> выполнить в границах 1-2-3-4.</w:t>
                      </w:r>
                    </w:p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r w:rsidRPr="007D3B34">
                        <w:rPr>
                          <w:sz w:val="28"/>
                        </w:rPr>
                        <w:t>Иванов Петр Романович, телефон 8-915-000-00-16</w:t>
                      </w:r>
                    </w:p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r w:rsidRPr="007D3B34">
                        <w:rPr>
                          <w:sz w:val="28"/>
                        </w:rPr>
                        <w:t>12.10.2020</w:t>
                      </w:r>
                    </w:p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r w:rsidRPr="007D3B34">
                        <w:rPr>
                          <w:sz w:val="28"/>
                        </w:rPr>
                        <w:t xml:space="preserve">Подпись Иванова </w:t>
                      </w:r>
                      <w:proofErr w:type="spellStart"/>
                      <w:r w:rsidRPr="007D3B34">
                        <w:rPr>
                          <w:sz w:val="28"/>
                        </w:rPr>
                        <w:t>П.Р</w:t>
                      </w:r>
                      <w:proofErr w:type="spellEnd"/>
                      <w:r w:rsidRPr="007D3B34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ind w:firstLine="0"/>
        <w:jc w:val="center"/>
      </w:pPr>
    </w:p>
    <w:p w:rsidR="003453AE" w:rsidRDefault="003453AE" w:rsidP="003453AE">
      <w:pPr>
        <w:pStyle w:val="a3"/>
        <w:ind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F1D6BF" wp14:editId="1BC82E63">
                <wp:simplePos x="0" y="0"/>
                <wp:positionH relativeFrom="margin">
                  <wp:align>right</wp:align>
                </wp:positionH>
                <wp:positionV relativeFrom="paragraph">
                  <wp:posOffset>51758</wp:posOffset>
                </wp:positionV>
                <wp:extent cx="1086928" cy="1404620"/>
                <wp:effectExtent l="57150" t="38100" r="56515" b="8509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8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3AE" w:rsidRPr="00492B84" w:rsidRDefault="003453AE" w:rsidP="003453AE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Пример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1D6BF" id="_x0000_s1053" type="#_x0000_t202" style="position:absolute;left:0;text-align:left;margin-left:34.4pt;margin-top:4.1pt;width:85.6pt;height:110.6pt;z-index:2516797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3453AE" w:rsidRPr="00492B84" w:rsidRDefault="003453AE" w:rsidP="003453AE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Пример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53AE" w:rsidRDefault="003453AE" w:rsidP="003453AE">
      <w:pPr>
        <w:pStyle w:val="a3"/>
        <w:ind w:firstLine="0"/>
        <w:jc w:val="both"/>
      </w:pPr>
    </w:p>
    <w:p w:rsidR="003453AE" w:rsidRDefault="003453AE" w:rsidP="003453AE">
      <w:pPr>
        <w:pStyle w:val="a3"/>
        <w:pBdr>
          <w:bottom w:val="single" w:sz="4" w:space="1" w:color="auto"/>
        </w:pBdr>
        <w:ind w:firstLine="0"/>
      </w:pPr>
    </w:p>
    <w:p w:rsidR="003453AE" w:rsidRDefault="003453AE" w:rsidP="003453AE">
      <w:pPr>
        <w:pStyle w:val="a3"/>
        <w:pBdr>
          <w:bottom w:val="single" w:sz="4" w:space="1" w:color="auto"/>
        </w:pBdr>
        <w:ind w:firstLine="0"/>
        <w:jc w:val="center"/>
      </w:pPr>
      <w:r>
        <w:t>ООО «Ромашка»</w:t>
      </w:r>
    </w:p>
    <w:p w:rsidR="003453AE" w:rsidRDefault="003453AE" w:rsidP="003453AE">
      <w:pPr>
        <w:pStyle w:val="a3"/>
        <w:ind w:firstLine="0"/>
        <w:jc w:val="center"/>
      </w:pPr>
    </w:p>
    <w:p w:rsidR="003453AE" w:rsidRDefault="003453AE" w:rsidP="003453AE">
      <w:pPr>
        <w:pStyle w:val="a3"/>
        <w:ind w:firstLine="0"/>
        <w:jc w:val="center"/>
      </w:pPr>
      <w:r>
        <w:t>Ситуационный план</w:t>
      </w:r>
    </w:p>
    <w:p w:rsidR="003453AE" w:rsidRDefault="003453AE" w:rsidP="003453AE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A84D00" wp14:editId="789EEC50">
                <wp:simplePos x="0" y="0"/>
                <wp:positionH relativeFrom="margin">
                  <wp:align>center</wp:align>
                </wp:positionH>
                <wp:positionV relativeFrom="paragraph">
                  <wp:posOffset>139964</wp:posOffset>
                </wp:positionV>
                <wp:extent cx="6659245" cy="4087495"/>
                <wp:effectExtent l="0" t="0" r="8255" b="825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245" cy="4087495"/>
                          <a:chOff x="0" y="0"/>
                          <a:chExt cx="6659245" cy="4087495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2741" t="16930" r="7313" b="11422"/>
                          <a:stretch/>
                        </pic:blipFill>
                        <pic:spPr bwMode="auto">
                          <a:xfrm>
                            <a:off x="0" y="0"/>
                            <a:ext cx="6659245" cy="408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2" name="Группа 192"/>
                        <wpg:cNvGrpSpPr/>
                        <wpg:grpSpPr>
                          <a:xfrm>
                            <a:off x="2329132" y="1242203"/>
                            <a:ext cx="2441276" cy="2415396"/>
                            <a:chOff x="0" y="0"/>
                            <a:chExt cx="2441276" cy="2415396"/>
                          </a:xfrm>
                        </wpg:grpSpPr>
                        <wps:wsp>
                          <wps:cNvPr id="193" name="Прямоугольник 193"/>
                          <wps:cNvSpPr/>
                          <wps:spPr>
                            <a:xfrm>
                              <a:off x="0" y="1173192"/>
                              <a:ext cx="526212" cy="483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453AE" w:rsidRPr="0009633D" w:rsidRDefault="003453AE" w:rsidP="003453AE">
                                <w:pPr>
                                  <w:jc w:val="center"/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Группа 194"/>
                          <wpg:cNvGrpSpPr/>
                          <wpg:grpSpPr>
                            <a:xfrm>
                              <a:off x="431320" y="0"/>
                              <a:ext cx="2009956" cy="2415396"/>
                              <a:chOff x="0" y="0"/>
                              <a:chExt cx="2009956" cy="2415396"/>
                            </a:xfrm>
                          </wpg:grpSpPr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345057" y="1932317"/>
                                <a:ext cx="526212" cy="483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53AE" w:rsidRPr="0009633D" w:rsidRDefault="003453AE" w:rsidP="003453A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7" name="Группа 197"/>
                            <wpg:cNvGrpSpPr/>
                            <wpg:grpSpPr>
                              <a:xfrm>
                                <a:off x="0" y="0"/>
                                <a:ext cx="2009956" cy="2096218"/>
                                <a:chOff x="0" y="0"/>
                                <a:chExt cx="2009956" cy="2096218"/>
                              </a:xfrm>
                            </wpg:grpSpPr>
                            <wps:wsp>
                              <wps:cNvPr id="198" name="Прямоугольник 198"/>
                              <wps:cNvSpPr/>
                              <wps:spPr>
                                <a:xfrm>
                                  <a:off x="1483744" y="638355"/>
                                  <a:ext cx="526212" cy="48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53AE" w:rsidRPr="0009633D" w:rsidRDefault="003453AE" w:rsidP="003453AE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9" name="Группа 199"/>
                              <wpg:cNvGrpSpPr/>
                              <wpg:grpSpPr>
                                <a:xfrm>
                                  <a:off x="0" y="0"/>
                                  <a:ext cx="1621718" cy="2096218"/>
                                  <a:chOff x="0" y="0"/>
                                  <a:chExt cx="1621718" cy="2096218"/>
                                </a:xfrm>
                              </wpg:grpSpPr>
                              <wps:wsp>
                                <wps:cNvPr id="200" name="Прямоугольник 200"/>
                                <wps:cNvSpPr/>
                                <wps:spPr>
                                  <a:xfrm>
                                    <a:off x="655608" y="0"/>
                                    <a:ext cx="526212" cy="4830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453AE" w:rsidRPr="0009633D" w:rsidRDefault="003453AE" w:rsidP="003453AE">
                                      <w:pPr>
                                        <w:jc w:val="center"/>
                                        <w:rPr>
                                          <w:b/>
                                          <w:sz w:val="3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09633D">
                                        <w:rPr>
                                          <w:b/>
                                          <w:sz w:val="3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1" name="Группа 201"/>
                                <wpg:cNvGrpSpPr/>
                                <wpg:grpSpPr>
                                  <a:xfrm>
                                    <a:off x="0" y="379562"/>
                                    <a:ext cx="1621718" cy="1716656"/>
                                    <a:chOff x="0" y="0"/>
                                    <a:chExt cx="1621718" cy="1716656"/>
                                  </a:xfrm>
                                </wpg:grpSpPr>
                                <wps:wsp>
                                  <wps:cNvPr id="202" name="Прямая соединительная линия 202"/>
                                  <wps:cNvCnPr/>
                                  <wps:spPr>
                                    <a:xfrm flipV="1">
                                      <a:off x="0" y="0"/>
                                      <a:ext cx="862019" cy="1069675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3" name="Прямая соединительная линия 203"/>
                                  <wps:cNvCnPr/>
                                  <wps:spPr>
                                    <a:xfrm flipH="1" flipV="1">
                                      <a:off x="854015" y="0"/>
                                      <a:ext cx="751481" cy="603849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" name="Прямая соединительная линия 204"/>
                                  <wps:cNvCnPr/>
                                  <wps:spPr>
                                    <a:xfrm flipV="1">
                                      <a:off x="785004" y="595223"/>
                                      <a:ext cx="836714" cy="1112808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" name="Прямая соединительная линия 205"/>
                                  <wps:cNvCnPr/>
                                  <wps:spPr>
                                    <a:xfrm flipH="1" flipV="1">
                                      <a:off x="8627" y="1086928"/>
                                      <a:ext cx="776377" cy="629728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headEnd type="oval"/>
                                      <a:tailEnd type="oval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A84D00" id="Группа 30" o:spid="_x0000_s1054" style="position:absolute;left:0;text-align:left;margin-left:0;margin-top:11pt;width:524.35pt;height:321.85pt;z-index:251680768;mso-position-horizontal:center;mso-position-horizontal-relative:margin" coordsize="66592,40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">
                <v:shape id="Рисунок 31" o:spid="_x0000_s1055" type="#_x0000_t75" style="position:absolute;width:66592;height:4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">
                  <v:imagedata r:id="rId18" o:title="" croptop="11095f" cropbottom="7486f" cropleft="14904f" cropright="4793f"/>
                  <v:path arrowok="t"/>
                </v:shape>
                <v:group id="Группа 192" o:spid="_x0000_s1056" style="position:absolute;left:23291;top:12422;width:24413;height:24153" coordsize="24412,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Прямоугольник 193" o:spid="_x0000_s1057" style="position:absolute;top:11731;width:5262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lmwQAAANwAAAAPAAAAZHJzL2Rvd25yZXYueG1sRE9NawIx&#10;EL0L/ocwhd402xZ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DAIWWbBAAAA3AAAAA8AAAAA&#10;AAAAAAAAAAAABwIAAGRycy9kb3ducmV2LnhtbFBLBQYAAAAAAwADALcAAAD1AgAAAAA=&#10;" filled="f" stroked="f" strokeweight="1pt">
                    <v:textbox>
                      <w:txbxContent>
                        <w:p w:rsidR="003453AE" w:rsidRPr="0009633D" w:rsidRDefault="003453AE" w:rsidP="003453AE">
                          <w:pPr>
                            <w:jc w:val="center"/>
                            <w:rPr>
                              <w:b/>
                              <w:sz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sz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rect>
                  <v:group id="Группа 194" o:spid="_x0000_s1058" style="position:absolute;left:4313;width:20099;height:24153" coordsize="20099,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ect id="Прямоугольник 195" o:spid="_x0000_s1059" style="position:absolute;left:3450;top:19323;width:5262;height:4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SJwQAAANwAAAAPAAAAZHJzL2Rvd25yZXYueG1sRE9NawIx&#10;EL0L/ocwhd4020JF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NCtZInBAAAA3AAAAA8AAAAA&#10;AAAAAAAAAAAABwIAAGRycy9kb3ducmV2LnhtbFBLBQYAAAAAAwADALcAAAD1AgAAAAA=&#10;" filled="f" stroked="f" strokeweight="1pt">
                      <v:textbox>
                        <w:txbxContent>
                          <w:p w:rsidR="003453AE" w:rsidRPr="0009633D" w:rsidRDefault="003453AE" w:rsidP="003453AE">
                            <w:pPr>
                              <w:jc w:val="center"/>
                              <w:rPr>
                                <w:b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group id="Группа 197" o:spid="_x0000_s1060" style="position:absolute;width:20099;height:20962" coordsize="20099,2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rect id="Прямоугольник 198" o:spid="_x0000_s1061" style="position:absolute;left:14837;top:6383;width:5262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" filled="f" stroked="f" strokeweight="1pt">
                        <v:textbox>
                          <w:txbxContent>
                            <w:p w:rsidR="003453AE" w:rsidRPr="0009633D" w:rsidRDefault="003453AE" w:rsidP="003453AE">
                              <w:pPr>
                                <w:jc w:val="center"/>
                                <w:rPr>
                                  <w:b/>
                                  <w:sz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group id="Группа 199" o:spid="_x0000_s1062" style="position:absolute;width:16217;height:20962" coordsize="16217,2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rect id="Прямоугольник 200" o:spid="_x0000_s1063" style="position:absolute;left:6556;width:5262;height:4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" filled="f" stroked="f" strokeweight="1pt">
                          <v:textbox>
                            <w:txbxContent>
                              <w:p w:rsidR="003453AE" w:rsidRPr="0009633D" w:rsidRDefault="003453AE" w:rsidP="003453AE">
                                <w:pPr>
                                  <w:jc w:val="center"/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9633D">
                                  <w:rPr>
                                    <w:b/>
                                    <w:sz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group id="Группа 201" o:spid="_x0000_s1064" style="position:absolute;top:3795;width:16217;height:17167" coordsize="16217,17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<v:line id="Прямая соединительная линия 202" o:spid="_x0000_s1065" style="position:absolute;flip:y;visibility:visible;mso-wrap-style:square" from="0,0" to="8620,10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" strokecolor="#5b9bd5 [3204]" strokeweight="2pt">
                            <v:stroke startarrow="oval" endarrow="oval" joinstyle="miter"/>
                          </v:line>
                          <v:line id="Прямая соединительная линия 203" o:spid="_x0000_s1066" style="position:absolute;flip:x y;visibility:visible;mso-wrap-style:square" from="8540,0" to="16054,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" strokecolor="#5b9bd5 [3204]" strokeweight="2pt">
                            <v:stroke startarrow="oval" endarrow="oval" joinstyle="miter"/>
                          </v:line>
                          <v:line id="Прямая соединительная линия 204" o:spid="_x0000_s1067" style="position:absolute;flip:y;visibility:visible;mso-wrap-style:square" from="7850,5952" to="16217,1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" strokecolor="#5b9bd5 [3204]" strokeweight="2pt">
                            <v:stroke startarrow="oval" endarrow="oval" joinstyle="miter"/>
                          </v:line>
                          <v:line id="Прямая соединительная линия 205" o:spid="_x0000_s1068" style="position:absolute;flip:x y;visibility:visible;mso-wrap-style:square" from="86,10869" to="7850,1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" strokecolor="#5b9bd5 [3204]" strokeweight="2pt">
                            <v:stroke startarrow="oval" endarrow="oval" joinstyle="miter"/>
                          </v:line>
                        </v:group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</w:p>
    <w:p w:rsidR="003453AE" w:rsidRDefault="003453AE" w:rsidP="003453AE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DCA7CF" wp14:editId="431E75A8">
                <wp:simplePos x="0" y="0"/>
                <wp:positionH relativeFrom="page">
                  <wp:align>center</wp:align>
                </wp:positionH>
                <wp:positionV relativeFrom="paragraph">
                  <wp:posOffset>84084</wp:posOffset>
                </wp:positionV>
                <wp:extent cx="4321810" cy="1404620"/>
                <wp:effectExtent l="0" t="0" r="2159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Геоподоснову выполнить в границах 1-2-3-4.</w:t>
                            </w:r>
                          </w:p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Иванов Петр Романович, телефон 8-915-000-00-16</w:t>
                            </w:r>
                          </w:p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12.10.2020</w:t>
                            </w:r>
                          </w:p>
                          <w:p w:rsidR="003453AE" w:rsidRPr="007D3B34" w:rsidRDefault="003453AE" w:rsidP="003453AE">
                            <w:pPr>
                              <w:rPr>
                                <w:sz w:val="28"/>
                              </w:rPr>
                            </w:pPr>
                            <w:r w:rsidRPr="007D3B34">
                              <w:rPr>
                                <w:sz w:val="28"/>
                              </w:rPr>
                              <w:t>Подпись Иванова П.Р.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CA7CF" id="_x0000_s1069" type="#_x0000_t202" style="position:absolute;left:0;text-align:left;margin-left:0;margin-top:6.6pt;width:340.3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">
                <v:textbox style="mso-fit-shape-to-text:t">
                  <w:txbxContent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proofErr w:type="spellStart"/>
                      <w:r w:rsidRPr="007D3B34">
                        <w:rPr>
                          <w:sz w:val="28"/>
                        </w:rPr>
                        <w:t>Геоподоснову</w:t>
                      </w:r>
                      <w:proofErr w:type="spellEnd"/>
                      <w:r w:rsidRPr="007D3B34">
                        <w:rPr>
                          <w:sz w:val="28"/>
                        </w:rPr>
                        <w:t xml:space="preserve"> выполнить в границах 1-2-3-4.</w:t>
                      </w:r>
                    </w:p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r w:rsidRPr="007D3B34">
                        <w:rPr>
                          <w:sz w:val="28"/>
                        </w:rPr>
                        <w:t>Иванов Петр Романович, телефон 8-915-000-00-16</w:t>
                      </w:r>
                    </w:p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r w:rsidRPr="007D3B34">
                        <w:rPr>
                          <w:sz w:val="28"/>
                        </w:rPr>
                        <w:t>12.10.2020</w:t>
                      </w:r>
                    </w:p>
                    <w:p w:rsidR="003453AE" w:rsidRPr="007D3B34" w:rsidRDefault="003453AE" w:rsidP="003453AE">
                      <w:pPr>
                        <w:rPr>
                          <w:sz w:val="28"/>
                        </w:rPr>
                      </w:pPr>
                      <w:r w:rsidRPr="007D3B34">
                        <w:rPr>
                          <w:sz w:val="28"/>
                        </w:rPr>
                        <w:t xml:space="preserve">Подпись Иванова </w:t>
                      </w:r>
                      <w:proofErr w:type="spellStart"/>
                      <w:r w:rsidRPr="007D3B34">
                        <w:rPr>
                          <w:sz w:val="28"/>
                        </w:rPr>
                        <w:t>П.Р</w:t>
                      </w:r>
                      <w:proofErr w:type="spellEnd"/>
                      <w:r w:rsidRPr="007D3B34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453AE" w:rsidRDefault="003453AE" w:rsidP="003453AE">
      <w:pPr>
        <w:pStyle w:val="a3"/>
        <w:jc w:val="both"/>
      </w:pPr>
    </w:p>
    <w:p w:rsidR="004F660B" w:rsidRDefault="004F660B" w:rsidP="00B36F38">
      <w:pPr>
        <w:pStyle w:val="a3"/>
        <w:jc w:val="both"/>
      </w:pPr>
    </w:p>
    <w:p w:rsidR="004F660B" w:rsidRDefault="004F660B" w:rsidP="00B36F38">
      <w:pPr>
        <w:pStyle w:val="a3"/>
        <w:jc w:val="both"/>
      </w:pPr>
    </w:p>
    <w:sectPr w:rsidR="004F660B" w:rsidSect="003453AE">
      <w:pgSz w:w="16838" w:h="11906" w:orient="landscape"/>
      <w:pgMar w:top="568" w:right="567" w:bottom="567" w:left="709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47F" w:rsidRDefault="001E147F" w:rsidP="00B36F38">
      <w:r>
        <w:separator/>
      </w:r>
    </w:p>
  </w:endnote>
  <w:endnote w:type="continuationSeparator" w:id="0">
    <w:p w:rsidR="001E147F" w:rsidRDefault="001E147F" w:rsidP="00B3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47F" w:rsidRDefault="001E147F" w:rsidP="00B36F38">
      <w:r>
        <w:separator/>
      </w:r>
    </w:p>
  </w:footnote>
  <w:footnote w:type="continuationSeparator" w:id="0">
    <w:p w:rsidR="001E147F" w:rsidRDefault="001E147F" w:rsidP="00B36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5352764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36F38" w:rsidRPr="00B36F38" w:rsidRDefault="00B36F38" w:rsidP="00B36F38">
        <w:pPr>
          <w:pStyle w:val="a7"/>
          <w:jc w:val="center"/>
          <w:rPr>
            <w:sz w:val="24"/>
          </w:rPr>
        </w:pPr>
        <w:r w:rsidRPr="00B36F38">
          <w:rPr>
            <w:sz w:val="24"/>
          </w:rPr>
          <w:fldChar w:fldCharType="begin"/>
        </w:r>
        <w:r w:rsidRPr="00B36F38">
          <w:rPr>
            <w:sz w:val="24"/>
          </w:rPr>
          <w:instrText>PAGE   \* MERGEFORMAT</w:instrText>
        </w:r>
        <w:r w:rsidRPr="00B36F38">
          <w:rPr>
            <w:sz w:val="24"/>
          </w:rPr>
          <w:fldChar w:fldCharType="separate"/>
        </w:r>
        <w:r w:rsidR="00853694">
          <w:rPr>
            <w:noProof/>
            <w:sz w:val="24"/>
          </w:rPr>
          <w:t>5</w:t>
        </w:r>
        <w:r w:rsidRPr="00B36F38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7073"/>
    <w:multiLevelType w:val="hybridMultilevel"/>
    <w:tmpl w:val="6F523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4500EF"/>
    <w:multiLevelType w:val="singleLevel"/>
    <w:tmpl w:val="F03CE116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525"/>
      </w:pPr>
      <w:rPr>
        <w:rFonts w:hint="default"/>
      </w:rPr>
    </w:lvl>
  </w:abstractNum>
  <w:abstractNum w:abstractNumId="2" w15:restartNumberingAfterBreak="0">
    <w:nsid w:val="2F5F13EE"/>
    <w:multiLevelType w:val="hybridMultilevel"/>
    <w:tmpl w:val="41BC4648"/>
    <w:lvl w:ilvl="0" w:tplc="BA9EDA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3C2045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F52787E"/>
    <w:multiLevelType w:val="hybridMultilevel"/>
    <w:tmpl w:val="8F16DC5A"/>
    <w:lvl w:ilvl="0" w:tplc="36EA198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6DC344F"/>
    <w:multiLevelType w:val="multilevel"/>
    <w:tmpl w:val="213A25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F6F1FE2"/>
    <w:multiLevelType w:val="hybridMultilevel"/>
    <w:tmpl w:val="DFEAC3B4"/>
    <w:lvl w:ilvl="0" w:tplc="B1CEC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8B"/>
    <w:rsid w:val="0000546E"/>
    <w:rsid w:val="00010396"/>
    <w:rsid w:val="000337CF"/>
    <w:rsid w:val="00043158"/>
    <w:rsid w:val="00052697"/>
    <w:rsid w:val="00065AD0"/>
    <w:rsid w:val="000661A0"/>
    <w:rsid w:val="000852C4"/>
    <w:rsid w:val="000936D2"/>
    <w:rsid w:val="000D1972"/>
    <w:rsid w:val="000E3F36"/>
    <w:rsid w:val="00101C6B"/>
    <w:rsid w:val="00104271"/>
    <w:rsid w:val="00107E2B"/>
    <w:rsid w:val="001175EC"/>
    <w:rsid w:val="00121502"/>
    <w:rsid w:val="00122A9B"/>
    <w:rsid w:val="00135D96"/>
    <w:rsid w:val="00142323"/>
    <w:rsid w:val="0014771B"/>
    <w:rsid w:val="00147B3D"/>
    <w:rsid w:val="0015098B"/>
    <w:rsid w:val="00152632"/>
    <w:rsid w:val="00165830"/>
    <w:rsid w:val="0016619F"/>
    <w:rsid w:val="00177106"/>
    <w:rsid w:val="001861D1"/>
    <w:rsid w:val="001957B6"/>
    <w:rsid w:val="001A7612"/>
    <w:rsid w:val="001B266F"/>
    <w:rsid w:val="001E147F"/>
    <w:rsid w:val="001E68F3"/>
    <w:rsid w:val="001F4CDF"/>
    <w:rsid w:val="0021282D"/>
    <w:rsid w:val="0025610C"/>
    <w:rsid w:val="00263BA0"/>
    <w:rsid w:val="00281D9B"/>
    <w:rsid w:val="00286EFC"/>
    <w:rsid w:val="00287E34"/>
    <w:rsid w:val="00290F81"/>
    <w:rsid w:val="00296E7E"/>
    <w:rsid w:val="002B117E"/>
    <w:rsid w:val="002B6D9B"/>
    <w:rsid w:val="002D2646"/>
    <w:rsid w:val="002D433F"/>
    <w:rsid w:val="002E6AD2"/>
    <w:rsid w:val="003453AE"/>
    <w:rsid w:val="003457B6"/>
    <w:rsid w:val="00353F27"/>
    <w:rsid w:val="00362F04"/>
    <w:rsid w:val="00396DCC"/>
    <w:rsid w:val="003A4126"/>
    <w:rsid w:val="003D069D"/>
    <w:rsid w:val="003E39F8"/>
    <w:rsid w:val="004129C7"/>
    <w:rsid w:val="00414666"/>
    <w:rsid w:val="0043071A"/>
    <w:rsid w:val="00441526"/>
    <w:rsid w:val="00446362"/>
    <w:rsid w:val="0046068C"/>
    <w:rsid w:val="00465092"/>
    <w:rsid w:val="004706B6"/>
    <w:rsid w:val="004879BF"/>
    <w:rsid w:val="004A4E90"/>
    <w:rsid w:val="004B7B1F"/>
    <w:rsid w:val="004C0ED3"/>
    <w:rsid w:val="004C32E5"/>
    <w:rsid w:val="004E7994"/>
    <w:rsid w:val="004F4202"/>
    <w:rsid w:val="004F5161"/>
    <w:rsid w:val="004F660B"/>
    <w:rsid w:val="005202A8"/>
    <w:rsid w:val="00525922"/>
    <w:rsid w:val="005348B3"/>
    <w:rsid w:val="00536B12"/>
    <w:rsid w:val="00540367"/>
    <w:rsid w:val="005A64DF"/>
    <w:rsid w:val="005B4E0D"/>
    <w:rsid w:val="005D415B"/>
    <w:rsid w:val="005E1AAB"/>
    <w:rsid w:val="006132AF"/>
    <w:rsid w:val="00631D3C"/>
    <w:rsid w:val="006544E5"/>
    <w:rsid w:val="00670595"/>
    <w:rsid w:val="0068404C"/>
    <w:rsid w:val="00684C1E"/>
    <w:rsid w:val="00693519"/>
    <w:rsid w:val="006A08DD"/>
    <w:rsid w:val="006A0CD3"/>
    <w:rsid w:val="006A74C7"/>
    <w:rsid w:val="006B0695"/>
    <w:rsid w:val="006C279E"/>
    <w:rsid w:val="006E3B71"/>
    <w:rsid w:val="00712A05"/>
    <w:rsid w:val="0072409B"/>
    <w:rsid w:val="0072585C"/>
    <w:rsid w:val="007263CF"/>
    <w:rsid w:val="007446FF"/>
    <w:rsid w:val="00745DD8"/>
    <w:rsid w:val="00772BFB"/>
    <w:rsid w:val="0079310C"/>
    <w:rsid w:val="00794BB6"/>
    <w:rsid w:val="007B4FE2"/>
    <w:rsid w:val="007D1CAF"/>
    <w:rsid w:val="00802F0D"/>
    <w:rsid w:val="00810DF6"/>
    <w:rsid w:val="00824DAB"/>
    <w:rsid w:val="00836B0D"/>
    <w:rsid w:val="00853694"/>
    <w:rsid w:val="00855F83"/>
    <w:rsid w:val="00871B4F"/>
    <w:rsid w:val="00894091"/>
    <w:rsid w:val="008965A1"/>
    <w:rsid w:val="008A00B1"/>
    <w:rsid w:val="008C25F5"/>
    <w:rsid w:val="008C5BDF"/>
    <w:rsid w:val="008E61AF"/>
    <w:rsid w:val="008E7352"/>
    <w:rsid w:val="00915805"/>
    <w:rsid w:val="009209B0"/>
    <w:rsid w:val="00933CD3"/>
    <w:rsid w:val="00943883"/>
    <w:rsid w:val="0094718B"/>
    <w:rsid w:val="00950056"/>
    <w:rsid w:val="009649AA"/>
    <w:rsid w:val="0097318D"/>
    <w:rsid w:val="00980176"/>
    <w:rsid w:val="00990AC3"/>
    <w:rsid w:val="00992C15"/>
    <w:rsid w:val="009A2B56"/>
    <w:rsid w:val="009A454B"/>
    <w:rsid w:val="009B44C5"/>
    <w:rsid w:val="009C49FC"/>
    <w:rsid w:val="009D6533"/>
    <w:rsid w:val="009E3909"/>
    <w:rsid w:val="009F5255"/>
    <w:rsid w:val="00A178BA"/>
    <w:rsid w:val="00A211A6"/>
    <w:rsid w:val="00A26477"/>
    <w:rsid w:val="00A36A9C"/>
    <w:rsid w:val="00A41AA1"/>
    <w:rsid w:val="00A66019"/>
    <w:rsid w:val="00A721D7"/>
    <w:rsid w:val="00A73542"/>
    <w:rsid w:val="00A927E5"/>
    <w:rsid w:val="00AD11F8"/>
    <w:rsid w:val="00AD3C76"/>
    <w:rsid w:val="00AD5E91"/>
    <w:rsid w:val="00B36F38"/>
    <w:rsid w:val="00B61137"/>
    <w:rsid w:val="00B7475A"/>
    <w:rsid w:val="00BC127A"/>
    <w:rsid w:val="00BE25E7"/>
    <w:rsid w:val="00BE4D3B"/>
    <w:rsid w:val="00BE58B0"/>
    <w:rsid w:val="00BF608A"/>
    <w:rsid w:val="00C06C6B"/>
    <w:rsid w:val="00C30357"/>
    <w:rsid w:val="00C32211"/>
    <w:rsid w:val="00C420A4"/>
    <w:rsid w:val="00C43765"/>
    <w:rsid w:val="00C446BD"/>
    <w:rsid w:val="00C50436"/>
    <w:rsid w:val="00C617C5"/>
    <w:rsid w:val="00C6284A"/>
    <w:rsid w:val="00C74389"/>
    <w:rsid w:val="00CB1C99"/>
    <w:rsid w:val="00CD016C"/>
    <w:rsid w:val="00CD596E"/>
    <w:rsid w:val="00CF13D5"/>
    <w:rsid w:val="00CF2B05"/>
    <w:rsid w:val="00D0476C"/>
    <w:rsid w:val="00D04FE7"/>
    <w:rsid w:val="00D11B00"/>
    <w:rsid w:val="00D22A17"/>
    <w:rsid w:val="00D22B45"/>
    <w:rsid w:val="00D4127B"/>
    <w:rsid w:val="00D458B7"/>
    <w:rsid w:val="00D66987"/>
    <w:rsid w:val="00D72B0B"/>
    <w:rsid w:val="00D73986"/>
    <w:rsid w:val="00D77D06"/>
    <w:rsid w:val="00D83307"/>
    <w:rsid w:val="00DA4370"/>
    <w:rsid w:val="00DE6487"/>
    <w:rsid w:val="00DF3EBC"/>
    <w:rsid w:val="00E14D25"/>
    <w:rsid w:val="00E320BD"/>
    <w:rsid w:val="00E32419"/>
    <w:rsid w:val="00E3576E"/>
    <w:rsid w:val="00E67BC5"/>
    <w:rsid w:val="00E90329"/>
    <w:rsid w:val="00E937BE"/>
    <w:rsid w:val="00E93DCD"/>
    <w:rsid w:val="00EA22E6"/>
    <w:rsid w:val="00EB3451"/>
    <w:rsid w:val="00EC438F"/>
    <w:rsid w:val="00EC633A"/>
    <w:rsid w:val="00ED0937"/>
    <w:rsid w:val="00EF304F"/>
    <w:rsid w:val="00EF5B1E"/>
    <w:rsid w:val="00F226B3"/>
    <w:rsid w:val="00F24B63"/>
    <w:rsid w:val="00F30790"/>
    <w:rsid w:val="00F43924"/>
    <w:rsid w:val="00F45051"/>
    <w:rsid w:val="00F53D69"/>
    <w:rsid w:val="00F639E6"/>
    <w:rsid w:val="00F841B0"/>
    <w:rsid w:val="00F91D83"/>
    <w:rsid w:val="00F936BF"/>
    <w:rsid w:val="00F957FF"/>
    <w:rsid w:val="00FD3A92"/>
    <w:rsid w:val="00FF0DA1"/>
    <w:rsid w:val="00FF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C65BCB-20A5-4A96-A6D6-E36198A8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</w:pPr>
    <w:rPr>
      <w:sz w:val="28"/>
    </w:rPr>
  </w:style>
  <w:style w:type="paragraph" w:styleId="a4">
    <w:name w:val="Balloon Text"/>
    <w:basedOn w:val="a"/>
    <w:semiHidden/>
    <w:rsid w:val="00F45051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D04FE7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C43765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rsid w:val="00B36F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6F38"/>
  </w:style>
  <w:style w:type="paragraph" w:styleId="a9">
    <w:name w:val="footer"/>
    <w:basedOn w:val="a"/>
    <w:link w:val="aa"/>
    <w:rsid w:val="00B36F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36F38"/>
  </w:style>
  <w:style w:type="paragraph" w:customStyle="1" w:styleId="Style7">
    <w:name w:val="Style7"/>
    <w:basedOn w:val="a"/>
    <w:rsid w:val="002B6D9B"/>
    <w:pPr>
      <w:widowControl w:val="0"/>
      <w:suppressAutoHyphens/>
      <w:autoSpaceDE w:val="0"/>
      <w:spacing w:line="288" w:lineRule="exact"/>
      <w:ind w:firstLine="518"/>
      <w:jc w:val="both"/>
    </w:pPr>
    <w:rPr>
      <w:rFonts w:ascii="Franklin Gothic Medium" w:hAnsi="Franklin Gothic Medium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BE25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1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67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57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1346028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82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69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89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35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8760235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46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zakaz.mggt.ru/apex/f?p=102:101::::::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1_&#1052;&#1043;&#1043;&#1058;\02_&#1054;&#1088;&#1075;%20&#1088;&#1072;&#1073;&#1086;&#1090;&#1099;\01_&#1041;&#1083;&#1072;&#1085;&#1082;&#1080;\01_&#1063;&#1080;&#1089;&#1090;&#1099;&#1081;%20&#1083;&#1080;&#1089;&#1090;%20&#1087;&#1088;&#1072;&#1074;-&#1064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01_Чистый лист прав-Шаблон</Template>
  <TotalTime>0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Управляющему  ГУП «Мосгоргеотрест»</vt:lpstr>
    </vt:vector>
  </TitlesOfParts>
  <Company>MGGT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Управляющему  ГУП «Мосгоргеотрест»</dc:title>
  <dc:subject/>
  <dc:creator>Ламза П.А.</dc:creator>
  <cp:keywords/>
  <cp:lastModifiedBy>Ратникова Е.В.</cp:lastModifiedBy>
  <cp:revision>2</cp:revision>
  <cp:lastPrinted>2021-04-19T09:25:00Z</cp:lastPrinted>
  <dcterms:created xsi:type="dcterms:W3CDTF">2021-05-20T08:44:00Z</dcterms:created>
  <dcterms:modified xsi:type="dcterms:W3CDTF">2021-05-20T08:44:00Z</dcterms:modified>
</cp:coreProperties>
</file>