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914" w:rsidRDefault="00031914" w:rsidP="0015098B">
      <w:pPr>
        <w:pStyle w:val="a3"/>
        <w:ind w:firstLine="0"/>
        <w:jc w:val="center"/>
        <w:rPr>
          <w:b/>
          <w:szCs w:val="24"/>
        </w:rPr>
      </w:pPr>
      <w:r>
        <w:rPr>
          <w:b/>
          <w:szCs w:val="24"/>
        </w:rPr>
        <w:t>П</w:t>
      </w:r>
      <w:r w:rsidRPr="00AD3C76">
        <w:rPr>
          <w:b/>
          <w:szCs w:val="24"/>
        </w:rPr>
        <w:t>одготовк</w:t>
      </w:r>
      <w:r>
        <w:rPr>
          <w:b/>
          <w:szCs w:val="24"/>
        </w:rPr>
        <w:t>а</w:t>
      </w:r>
      <w:r w:rsidRPr="00AD3C76">
        <w:rPr>
          <w:b/>
          <w:szCs w:val="24"/>
        </w:rPr>
        <w:t xml:space="preserve"> </w:t>
      </w:r>
      <w:r>
        <w:rPr>
          <w:b/>
          <w:szCs w:val="24"/>
        </w:rPr>
        <w:t>схемы участка работ (</w:t>
      </w:r>
      <w:r w:rsidRPr="00AD3C76">
        <w:rPr>
          <w:b/>
          <w:szCs w:val="24"/>
        </w:rPr>
        <w:t>ситуационного плана</w:t>
      </w:r>
      <w:r>
        <w:rPr>
          <w:b/>
          <w:szCs w:val="24"/>
        </w:rPr>
        <w:t xml:space="preserve">) в </w:t>
      </w:r>
    </w:p>
    <w:p w:rsidR="00031914" w:rsidRDefault="00031914" w:rsidP="0015098B">
      <w:pPr>
        <w:pStyle w:val="a3"/>
        <w:ind w:firstLine="0"/>
        <w:jc w:val="center"/>
        <w:rPr>
          <w:b/>
          <w:szCs w:val="24"/>
        </w:rPr>
      </w:pPr>
      <w:r>
        <w:rPr>
          <w:b/>
          <w:szCs w:val="24"/>
        </w:rPr>
        <w:t>Личном кабинете ГБУ «Мосгоргеотрест» (</w:t>
      </w:r>
      <w:r w:rsidRPr="00E715F0">
        <w:rPr>
          <w:b/>
          <w:szCs w:val="24"/>
        </w:rPr>
        <w:t>zakaz.mggt.ru</w:t>
      </w:r>
      <w:r>
        <w:rPr>
          <w:b/>
          <w:szCs w:val="24"/>
        </w:rPr>
        <w:t>)</w:t>
      </w:r>
    </w:p>
    <w:p w:rsidR="00031914" w:rsidRDefault="00031914" w:rsidP="00B36F38">
      <w:pPr>
        <w:pStyle w:val="a3"/>
        <w:jc w:val="both"/>
      </w:pPr>
    </w:p>
    <w:p w:rsidR="00031914" w:rsidRDefault="00031914" w:rsidP="00BE25E7">
      <w:pPr>
        <w:pStyle w:val="a3"/>
        <w:jc w:val="both"/>
      </w:pPr>
      <w:r>
        <w:t>Схема участка работ (с</w:t>
      </w:r>
      <w:r w:rsidRPr="00911FCF">
        <w:t>итуационный план</w:t>
      </w:r>
      <w:r>
        <w:t>)</w:t>
      </w:r>
      <w:r w:rsidRPr="00911FCF">
        <w:t xml:space="preserve"> </w:t>
      </w:r>
      <w:r w:rsidRPr="00911FCF">
        <w:rPr>
          <w:szCs w:val="28"/>
        </w:rPr>
        <w:t xml:space="preserve">с указанием границ </w:t>
      </w:r>
      <w:r>
        <w:rPr>
          <w:szCs w:val="28"/>
        </w:rPr>
        <w:t xml:space="preserve">выполнения работ содержит изображение </w:t>
      </w:r>
      <w:r>
        <w:t>территории, в отношении которой соответственно будут:</w:t>
      </w:r>
    </w:p>
    <w:p w:rsidR="00031914" w:rsidRDefault="00031914" w:rsidP="00BE25E7">
      <w:pPr>
        <w:pStyle w:val="a3"/>
        <w:jc w:val="both"/>
      </w:pPr>
      <w:r>
        <w:t>– выполнены инженерно-геодезические изыскания и подготовлен инженерно-топографический план («геоподоснова», «ИТП»);</w:t>
      </w:r>
    </w:p>
    <w:p w:rsidR="00031914" w:rsidRDefault="00031914" w:rsidP="00BE25E7">
      <w:pPr>
        <w:pStyle w:val="a3"/>
        <w:jc w:val="both"/>
      </w:pPr>
      <w:r>
        <w:t>– создан информационно-справочный план («ИСП», «план по имеющимся материалам», «план по архивным данным»);</w:t>
      </w:r>
    </w:p>
    <w:p w:rsidR="00031914" w:rsidRDefault="00031914" w:rsidP="00BE25E7">
      <w:pPr>
        <w:pStyle w:val="a3"/>
        <w:jc w:val="both"/>
      </w:pPr>
      <w:r>
        <w:t>– создан топографический (ситуационный) план М 1:2000.</w:t>
      </w:r>
    </w:p>
    <w:p w:rsidR="00031914" w:rsidRDefault="00031914" w:rsidP="00BE25E7">
      <w:pPr>
        <w:pStyle w:val="a3"/>
        <w:jc w:val="both"/>
      </w:pPr>
    </w:p>
    <w:p w:rsidR="00031914" w:rsidRDefault="00031914" w:rsidP="00BE25E7">
      <w:pPr>
        <w:pStyle w:val="a3"/>
        <w:jc w:val="both"/>
      </w:pPr>
      <w:r>
        <w:t>Для подготовки схемы участка работ (с</w:t>
      </w:r>
      <w:r w:rsidRPr="00911FCF">
        <w:t>итуационн</w:t>
      </w:r>
      <w:r>
        <w:t>ого</w:t>
      </w:r>
      <w:r w:rsidRPr="00911FCF">
        <w:t xml:space="preserve"> план</w:t>
      </w:r>
      <w:r>
        <w:t xml:space="preserve">а) необходимо использовать карту в </w:t>
      </w:r>
      <w:r w:rsidRPr="00152632">
        <w:rPr>
          <w:b/>
        </w:rPr>
        <w:t>Личн</w:t>
      </w:r>
      <w:r>
        <w:rPr>
          <w:b/>
        </w:rPr>
        <w:t>ом</w:t>
      </w:r>
      <w:r w:rsidRPr="00152632">
        <w:rPr>
          <w:b/>
        </w:rPr>
        <w:t xml:space="preserve"> кабинет</w:t>
      </w:r>
      <w:r>
        <w:t>е (</w:t>
      </w:r>
      <w:r w:rsidRPr="00C90643">
        <w:t>https://zakaz.mggt.ru</w:t>
      </w:r>
      <w:r>
        <w:t>)</w:t>
      </w:r>
    </w:p>
    <w:p w:rsidR="00031914" w:rsidRDefault="00031914" w:rsidP="00DA4370">
      <w:pPr>
        <w:pStyle w:val="a3"/>
        <w:jc w:val="both"/>
      </w:pPr>
    </w:p>
    <w:p w:rsidR="00031914" w:rsidRPr="00DA4370" w:rsidRDefault="00031914" w:rsidP="00DA4370">
      <w:pPr>
        <w:pStyle w:val="a3"/>
        <w:jc w:val="both"/>
      </w:pPr>
      <w:r>
        <w:t xml:space="preserve">Входим </w:t>
      </w:r>
      <w:r w:rsidRPr="00DA4370">
        <w:t>в Личный кабинет.</w:t>
      </w:r>
    </w:p>
    <w:p w:rsidR="00031914" w:rsidRPr="00DA4370" w:rsidRDefault="006D71F6" w:rsidP="00176DB7">
      <w:pPr>
        <w:pStyle w:val="a3"/>
        <w:tabs>
          <w:tab w:val="left" w:pos="1418"/>
        </w:tabs>
        <w:ind w:left="709" w:firstLine="0"/>
        <w:outlineLvl w:val="1"/>
      </w:pPr>
      <w:r>
        <w:rPr>
          <w:noProof/>
        </w:rPr>
        <w:pict>
          <v:rect id="Прямоугольник 7" o:spid="_x0000_s1026" style="position:absolute;left:0;text-align:left;margin-left:3in;margin-top:39.25pt;width:153.3pt;height:36pt;z-index:2;visibility:visible;mso-position-horizont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" filled="f" strokecolor="#92d050" strokeweight="1pt">
            <v:textbox>
              <w:txbxContent>
                <w:p w:rsidR="00031914" w:rsidRPr="00465092" w:rsidRDefault="00031914" w:rsidP="00794BB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Выбрать вид работ</w:t>
                  </w:r>
                </w:p>
              </w:txbxContent>
            </v:textbox>
            <w10:wrap anchorx="page"/>
          </v:rect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" o:spid="_x0000_s1027" type="#_x0000_t32" style="position:absolute;left:0;text-align:left;margin-left:313.45pt;margin-top:41.8pt;width:56.85pt;height:19.2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" strokecolor="#5b9bd5" strokeweight=".5pt">
            <v:stroke endarrow="block" joinstyle="miter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8" type="#_x0000_t75" style="position:absolute;left:0;text-align:left;margin-left:158.45pt;margin-top:76.55pt;width:155.15pt;height:82.15pt;z-index:7;visibility:visible;mso-position-horizontal-relative:margin">
            <v:imagedata r:id="rId7" o:title="" croptop="7623f"/>
            <w10:wrap anchorx="margin"/>
          </v:shape>
        </w:pict>
      </w:r>
      <w:r>
        <w:rPr>
          <w:noProof/>
        </w:rPr>
        <w:pict>
          <v:group id="Группа 211" o:spid="_x0000_s1029" style="position:absolute;left:0;text-align:left;margin-left:53.55pt;margin-top:288.05pt;width:511.4pt;height:167.4pt;z-index:5;mso-position-horizontal-relative:page" coordorigin="-68" coordsize="49417,1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">
            <v:shape id="Рисунок 5" o:spid="_x0000_s1030" type="#_x0000_t75" style="position:absolute;left:-68;width:49417;height:1468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">
              <v:imagedata r:id="rId8" o:title="" croptop="10933f" cropbottom="22861f" cropleft="-89f" cropright="1626f"/>
              <v:path arrowok="t"/>
            </v:shape>
            <v:roundrect id="Скругленный прямоугольник 210" o:spid="_x0000_s1031" style="position:absolute;left:28420;top:5993;width:10689;height:2038;visibility:visibl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" filled="f" strokecolor="#c45911" strokeweight="1.5pt">
              <v:stroke joinstyle="miter"/>
            </v:roundrect>
            <w10:wrap anchorx="page"/>
          </v:group>
        </w:pict>
      </w:r>
      <w:r>
        <w:rPr>
          <w:noProof/>
        </w:rPr>
        <w:pict>
          <v:rect id="Прямоугольник 8" o:spid="_x0000_s1032" style="position:absolute;left:0;text-align:left;margin-left:0;margin-top:198.4pt;width:491.55pt;height:91.7pt;z-index:3;visibility:visible;mso-position-horizontal:left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" filled="f" stroked="f" strokeweight="1pt">
            <v:textbox>
              <w:txbxContent>
                <w:p w:rsidR="00031914" w:rsidRPr="000E3F36" w:rsidRDefault="00031914" w:rsidP="0031110C">
                  <w:pPr>
                    <w:ind w:firstLine="709"/>
                    <w:jc w:val="both"/>
                    <w:rPr>
                      <w:sz w:val="28"/>
                      <w:szCs w:val="24"/>
                    </w:rPr>
                  </w:pPr>
                  <w:r w:rsidRPr="001D726F">
                    <w:rPr>
                      <w:sz w:val="28"/>
                      <w:szCs w:val="24"/>
                    </w:rPr>
                    <w:t>Создание</w:t>
                  </w:r>
                  <w:r w:rsidRPr="000E3F36">
                    <w:rPr>
                      <w:sz w:val="28"/>
                      <w:szCs w:val="24"/>
                    </w:rPr>
                    <w:t xml:space="preserve"> ситуационного плана является частью создания заявки и будет происходить после внесения информации во вкладках по ссылкам «1 Заполнить заявку» и «</w:t>
                  </w:r>
                  <w:bookmarkStart w:id="0" w:name="_GoBack"/>
                  <w:bookmarkEnd w:id="0"/>
                  <w:r w:rsidRPr="000E3F36">
                    <w:rPr>
                      <w:sz w:val="28"/>
                      <w:szCs w:val="24"/>
                    </w:rPr>
                    <w:t>2 Прикрепить документ».</w:t>
                  </w:r>
                </w:p>
                <w:p w:rsidR="00031914" w:rsidRPr="000E3F36" w:rsidRDefault="00031914" w:rsidP="0031110C">
                  <w:pPr>
                    <w:ind w:firstLine="709"/>
                    <w:jc w:val="both"/>
                    <w:rPr>
                      <w:sz w:val="28"/>
                      <w:szCs w:val="24"/>
                    </w:rPr>
                  </w:pPr>
                  <w:r w:rsidRPr="000E3F36">
                    <w:rPr>
                      <w:sz w:val="28"/>
                      <w:szCs w:val="24"/>
                    </w:rPr>
                    <w:t xml:space="preserve">Создание ситуационного плана будет осуществлено при переходе по ссылке </w:t>
                  </w:r>
                  <w:r w:rsidRPr="005751B4">
                    <w:rPr>
                      <w:color w:val="4472C4"/>
                      <w:sz w:val="28"/>
                      <w:szCs w:val="24"/>
                    </w:rPr>
                    <w:t>«3 Ввести адрес»</w:t>
                  </w:r>
                  <w:r>
                    <w:rPr>
                      <w:sz w:val="28"/>
                      <w:szCs w:val="24"/>
                    </w:rPr>
                    <w:t xml:space="preserve"> (см. ниже).</w:t>
                  </w:r>
                </w:p>
              </w:txbxContent>
            </v:textbox>
            <w10:wrap anchorx="margin"/>
          </v:rect>
        </w:pict>
      </w:r>
      <w:r>
        <w:rPr>
          <w:noProof/>
        </w:rPr>
        <w:pict>
          <v:group id="Группа 207" o:spid="_x0000_s1033" style="position:absolute;left:0;text-align:left;margin-left:325.7pt;margin-top:50.7pt;width:155.9pt;height:103.35pt;z-index:4" coordsize="19799,13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">
            <v:shape id="Рисунок 10" o:spid="_x0000_s1034" type="#_x0000_t75" style="position:absolute;top:3089;width:19799;height:100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" stroked="t" strokecolor="#92d050">
              <v:imagedata r:id="rId8" o:title="" croptop="10933f" cropleft="1f" cropright="1021f"/>
              <v:path arrowok="t"/>
            </v:shape>
            <v:rect id="Прямоугольник 11" o:spid="_x0000_s1035" style="position:absolute;left:6178;width:8440;height:309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" filled="f" strokecolor="#92d050" strokeweight="1pt">
              <v:textbox>
                <w:txbxContent>
                  <w:p w:rsidR="00031914" w:rsidRPr="00465092" w:rsidRDefault="00031914" w:rsidP="00794BB6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465092">
                      <w:rPr>
                        <w:sz w:val="24"/>
                        <w:szCs w:val="24"/>
                      </w:rPr>
                      <w:t>Результат:</w:t>
                    </w:r>
                  </w:p>
                </w:txbxContent>
              </v:textbox>
            </v:rect>
          </v:group>
        </w:pict>
      </w:r>
      <w:r>
        <w:rPr>
          <w:noProof/>
        </w:rPr>
        <w:pict>
          <v:group id="Группа 206" o:spid="_x0000_s1036" style="position:absolute;left:0;text-align:left;margin-left:-.2pt;margin-top:22.95pt;width:156.25pt;height:170.2pt;z-index:1" coordsize="19841,216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">
            <v:shape id="Рисунок 1" o:spid="_x0000_s1037" type="#_x0000_t75" style="position:absolute;top:6601;width:19799;height:150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" stroked="t" strokecolor="#92d050">
              <v:imagedata r:id="rId9" o:title="" croptop="7554f" cropbottom="9411f" cropright="27155f"/>
              <v:path arrowok="t"/>
            </v:shape>
            <v:rect id="Прямоугольник 2" o:spid="_x0000_s1038" style="position:absolute;left:41;width:19800;height:673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" filled="f" strokecolor="#92d050" strokeweight="1pt">
              <v:textbox>
                <w:txbxContent>
                  <w:p w:rsidR="00031914" w:rsidRPr="00FF2BD5" w:rsidRDefault="00031914" w:rsidP="00465092">
                    <w:pPr>
                      <w:jc w:val="center"/>
                      <w:rPr>
                        <w:szCs w:val="24"/>
                      </w:rPr>
                    </w:pPr>
                    <w:r w:rsidRPr="00FF2BD5">
                      <w:rPr>
                        <w:szCs w:val="24"/>
                      </w:rPr>
                      <w:t>Войти в Личный кабинет, перейти по ссылке «Геоподоснова» или «Картография»</w:t>
                    </w:r>
                  </w:p>
                </w:txbxContent>
              </v:textbox>
            </v:rect>
          </v:group>
        </w:pict>
      </w:r>
    </w:p>
    <w:p w:rsidR="00031914" w:rsidRPr="003A4126" w:rsidRDefault="00031914" w:rsidP="003A4126">
      <w:pPr>
        <w:pStyle w:val="a3"/>
        <w:pageBreakBefore/>
        <w:jc w:val="both"/>
      </w:pPr>
    </w:p>
    <w:p w:rsidR="00031914" w:rsidRDefault="00031914" w:rsidP="00BE25E7">
      <w:pPr>
        <w:pStyle w:val="a3"/>
        <w:jc w:val="both"/>
      </w:pPr>
      <w:r w:rsidRPr="00855F83">
        <w:t>После перехода по ссылке «</w:t>
      </w:r>
      <w:r w:rsidRPr="00855F83">
        <w:rPr>
          <w:color w:val="4472C4"/>
        </w:rPr>
        <w:t>3 Ввести адрес</w:t>
      </w:r>
      <w:r w:rsidRPr="00855F83">
        <w:t xml:space="preserve">» </w:t>
      </w:r>
      <w:r>
        <w:t>будет активно</w:t>
      </w:r>
      <w:r w:rsidRPr="00855F83">
        <w:t xml:space="preserve"> </w:t>
      </w:r>
      <w:r>
        <w:t>окно «Адрес для ИТП масштаба 1:500», в котором необходимо последовательно кликая мышкой по карте выбрать контур (и замкнуть его), заполнить иные поля.</w:t>
      </w:r>
    </w:p>
    <w:p w:rsidR="00031914" w:rsidRDefault="00031914" w:rsidP="00BE25E7">
      <w:pPr>
        <w:pStyle w:val="a3"/>
        <w:jc w:val="both"/>
      </w:pPr>
      <w:r>
        <w:t>Полученный результат будет считаться ситуационным планом.</w:t>
      </w:r>
    </w:p>
    <w:p w:rsidR="00031914" w:rsidRDefault="006D71F6" w:rsidP="00F841B0">
      <w:pPr>
        <w:pStyle w:val="a3"/>
        <w:jc w:val="both"/>
        <w:rPr>
          <w:szCs w:val="28"/>
        </w:rPr>
      </w:pPr>
      <w:r>
        <w:rPr>
          <w:noProof/>
        </w:rPr>
        <w:pict>
          <v:shape id="Рисунок 4" o:spid="_x0000_s1039" type="#_x0000_t75" style="position:absolute;left:0;text-align:left;margin-left:10.7pt;margin-top:15.75pt;width:497.7pt;height:259.65pt;z-index:8;visibility:visible">
            <v:imagedata r:id="rId10" o:title="" croptop="7915f" cropbottom="4426f" cropleft="32767f" cropright="904f"/>
          </v:shape>
        </w:pict>
      </w:r>
    </w:p>
    <w:sectPr w:rsidR="00031914" w:rsidSect="00004D17">
      <w:headerReference w:type="default" r:id="rId11"/>
      <w:pgSz w:w="11906" w:h="16838"/>
      <w:pgMar w:top="568" w:right="567" w:bottom="709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1F6" w:rsidRDefault="006D71F6" w:rsidP="00B36F38">
      <w:r>
        <w:separator/>
      </w:r>
    </w:p>
  </w:endnote>
  <w:endnote w:type="continuationSeparator" w:id="0">
    <w:p w:rsidR="006D71F6" w:rsidRDefault="006D71F6" w:rsidP="00B36F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1F6" w:rsidRDefault="006D71F6" w:rsidP="00B36F38">
      <w:r>
        <w:separator/>
      </w:r>
    </w:p>
  </w:footnote>
  <w:footnote w:type="continuationSeparator" w:id="0">
    <w:p w:rsidR="006D71F6" w:rsidRDefault="006D71F6" w:rsidP="00B36F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1914" w:rsidRPr="00C35BD3" w:rsidRDefault="00031914">
    <w:pPr>
      <w:pStyle w:val="a9"/>
      <w:jc w:val="center"/>
      <w:rPr>
        <w:sz w:val="24"/>
        <w:szCs w:val="24"/>
      </w:rPr>
    </w:pPr>
    <w:r w:rsidRPr="00C35BD3">
      <w:rPr>
        <w:sz w:val="24"/>
        <w:szCs w:val="24"/>
      </w:rPr>
      <w:fldChar w:fldCharType="begin"/>
    </w:r>
    <w:r w:rsidRPr="00C35BD3">
      <w:rPr>
        <w:sz w:val="24"/>
        <w:szCs w:val="24"/>
      </w:rPr>
      <w:instrText>PAGE   \* MERGEFORMAT</w:instrText>
    </w:r>
    <w:r w:rsidRPr="00C35BD3">
      <w:rPr>
        <w:sz w:val="24"/>
        <w:szCs w:val="24"/>
      </w:rPr>
      <w:fldChar w:fldCharType="separate"/>
    </w:r>
    <w:r w:rsidR="001D726F">
      <w:rPr>
        <w:noProof/>
        <w:sz w:val="24"/>
        <w:szCs w:val="24"/>
      </w:rPr>
      <w:t>2</w:t>
    </w:r>
    <w:r w:rsidRPr="00C35BD3">
      <w:rPr>
        <w:sz w:val="24"/>
        <w:szCs w:val="24"/>
      </w:rPr>
      <w:fldChar w:fldCharType="end"/>
    </w:r>
  </w:p>
  <w:p w:rsidR="00031914" w:rsidRPr="00C35BD3" w:rsidRDefault="00031914">
    <w:pPr>
      <w:pStyle w:val="a9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57073"/>
    <w:multiLevelType w:val="hybridMultilevel"/>
    <w:tmpl w:val="6F5236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B4500EF"/>
    <w:multiLevelType w:val="singleLevel"/>
    <w:tmpl w:val="F03CE116"/>
    <w:lvl w:ilvl="0">
      <w:start w:val="1"/>
      <w:numFmt w:val="decimal"/>
      <w:lvlText w:val="%1."/>
      <w:lvlJc w:val="left"/>
      <w:pPr>
        <w:tabs>
          <w:tab w:val="num" w:pos="1245"/>
        </w:tabs>
        <w:ind w:left="1245" w:hanging="525"/>
      </w:pPr>
      <w:rPr>
        <w:rFonts w:cs="Times New Roman" w:hint="default"/>
      </w:rPr>
    </w:lvl>
  </w:abstractNum>
  <w:abstractNum w:abstractNumId="2" w15:restartNumberingAfterBreak="0">
    <w:nsid w:val="2F5F13EE"/>
    <w:multiLevelType w:val="hybridMultilevel"/>
    <w:tmpl w:val="41BC4648"/>
    <w:lvl w:ilvl="0" w:tplc="BA9EDAA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 w15:restartNumberingAfterBreak="0">
    <w:nsid w:val="3C20450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6F52787E"/>
    <w:multiLevelType w:val="hybridMultilevel"/>
    <w:tmpl w:val="8F16DC5A"/>
    <w:lvl w:ilvl="0" w:tplc="36EA198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76DC344F"/>
    <w:multiLevelType w:val="multilevel"/>
    <w:tmpl w:val="213A25D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7F6F1FE2"/>
    <w:multiLevelType w:val="hybridMultilevel"/>
    <w:tmpl w:val="DFEAC3B4"/>
    <w:lvl w:ilvl="0" w:tplc="B1CECFF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98B"/>
    <w:rsid w:val="00004D17"/>
    <w:rsid w:val="0000546E"/>
    <w:rsid w:val="00010396"/>
    <w:rsid w:val="00031914"/>
    <w:rsid w:val="000337CF"/>
    <w:rsid w:val="00043158"/>
    <w:rsid w:val="00052697"/>
    <w:rsid w:val="00065AD0"/>
    <w:rsid w:val="000661A0"/>
    <w:rsid w:val="000852C4"/>
    <w:rsid w:val="000936D2"/>
    <w:rsid w:val="000D1972"/>
    <w:rsid w:val="000E3F36"/>
    <w:rsid w:val="00101C6B"/>
    <w:rsid w:val="00104271"/>
    <w:rsid w:val="00107E2B"/>
    <w:rsid w:val="001175EC"/>
    <w:rsid w:val="00121502"/>
    <w:rsid w:val="00122A9B"/>
    <w:rsid w:val="00135D96"/>
    <w:rsid w:val="00142323"/>
    <w:rsid w:val="0014771B"/>
    <w:rsid w:val="00147B3D"/>
    <w:rsid w:val="0015098B"/>
    <w:rsid w:val="00152632"/>
    <w:rsid w:val="00165830"/>
    <w:rsid w:val="0016619F"/>
    <w:rsid w:val="00176DB7"/>
    <w:rsid w:val="00177106"/>
    <w:rsid w:val="001861D1"/>
    <w:rsid w:val="001957B6"/>
    <w:rsid w:val="001A7612"/>
    <w:rsid w:val="001B266F"/>
    <w:rsid w:val="001D726F"/>
    <w:rsid w:val="001E147F"/>
    <w:rsid w:val="001E68F3"/>
    <w:rsid w:val="001F4CDF"/>
    <w:rsid w:val="00211671"/>
    <w:rsid w:val="0021282D"/>
    <w:rsid w:val="0024638D"/>
    <w:rsid w:val="0025610C"/>
    <w:rsid w:val="00263BA0"/>
    <w:rsid w:val="00281D9B"/>
    <w:rsid w:val="00286EFC"/>
    <w:rsid w:val="00287E34"/>
    <w:rsid w:val="00290F81"/>
    <w:rsid w:val="00296E7E"/>
    <w:rsid w:val="002B117E"/>
    <w:rsid w:val="002B6D9B"/>
    <w:rsid w:val="002D2646"/>
    <w:rsid w:val="002D3574"/>
    <w:rsid w:val="002D433F"/>
    <w:rsid w:val="002E6AD2"/>
    <w:rsid w:val="002F6925"/>
    <w:rsid w:val="0031110C"/>
    <w:rsid w:val="003453AE"/>
    <w:rsid w:val="003457B6"/>
    <w:rsid w:val="00353F27"/>
    <w:rsid w:val="00362F04"/>
    <w:rsid w:val="00396DCC"/>
    <w:rsid w:val="003A4126"/>
    <w:rsid w:val="003D069D"/>
    <w:rsid w:val="003E39F8"/>
    <w:rsid w:val="003E6C03"/>
    <w:rsid w:val="003F05DE"/>
    <w:rsid w:val="004129C7"/>
    <w:rsid w:val="00414666"/>
    <w:rsid w:val="0043071A"/>
    <w:rsid w:val="00441526"/>
    <w:rsid w:val="00446362"/>
    <w:rsid w:val="0046068C"/>
    <w:rsid w:val="00465092"/>
    <w:rsid w:val="004706B6"/>
    <w:rsid w:val="0048199C"/>
    <w:rsid w:val="004879BF"/>
    <w:rsid w:val="004A4E90"/>
    <w:rsid w:val="004B7B1F"/>
    <w:rsid w:val="004C0ED3"/>
    <w:rsid w:val="004C32E5"/>
    <w:rsid w:val="004E7994"/>
    <w:rsid w:val="004F4202"/>
    <w:rsid w:val="004F5161"/>
    <w:rsid w:val="004F660B"/>
    <w:rsid w:val="005202A8"/>
    <w:rsid w:val="00525922"/>
    <w:rsid w:val="005348B3"/>
    <w:rsid w:val="00536B12"/>
    <w:rsid w:val="00540367"/>
    <w:rsid w:val="005751B4"/>
    <w:rsid w:val="005A64DF"/>
    <w:rsid w:val="005B4E0D"/>
    <w:rsid w:val="005D415B"/>
    <w:rsid w:val="005E1AAB"/>
    <w:rsid w:val="006132AF"/>
    <w:rsid w:val="00631D3C"/>
    <w:rsid w:val="006544E5"/>
    <w:rsid w:val="00670595"/>
    <w:rsid w:val="0068404C"/>
    <w:rsid w:val="00684C1E"/>
    <w:rsid w:val="00693519"/>
    <w:rsid w:val="006A08DD"/>
    <w:rsid w:val="006A0CD3"/>
    <w:rsid w:val="006A74C7"/>
    <w:rsid w:val="006B0695"/>
    <w:rsid w:val="006C279E"/>
    <w:rsid w:val="006D71F6"/>
    <w:rsid w:val="006E3B71"/>
    <w:rsid w:val="00712A05"/>
    <w:rsid w:val="0072409B"/>
    <w:rsid w:val="0072585C"/>
    <w:rsid w:val="007263CF"/>
    <w:rsid w:val="007446FF"/>
    <w:rsid w:val="00745DD8"/>
    <w:rsid w:val="00772BFB"/>
    <w:rsid w:val="0079310C"/>
    <w:rsid w:val="00794BB6"/>
    <w:rsid w:val="007B4FE2"/>
    <w:rsid w:val="007C3E8B"/>
    <w:rsid w:val="007D1CAF"/>
    <w:rsid w:val="00802F0D"/>
    <w:rsid w:val="00810DF6"/>
    <w:rsid w:val="00824DAB"/>
    <w:rsid w:val="00836B0D"/>
    <w:rsid w:val="00853694"/>
    <w:rsid w:val="00855F83"/>
    <w:rsid w:val="00871B4F"/>
    <w:rsid w:val="00894091"/>
    <w:rsid w:val="008965A1"/>
    <w:rsid w:val="008A00B1"/>
    <w:rsid w:val="008C25F5"/>
    <w:rsid w:val="008C5BDF"/>
    <w:rsid w:val="008E61AF"/>
    <w:rsid w:val="008E7352"/>
    <w:rsid w:val="00911FCF"/>
    <w:rsid w:val="00915805"/>
    <w:rsid w:val="009209B0"/>
    <w:rsid w:val="00933CD3"/>
    <w:rsid w:val="00943883"/>
    <w:rsid w:val="0094718B"/>
    <w:rsid w:val="00950056"/>
    <w:rsid w:val="009649AA"/>
    <w:rsid w:val="0097318D"/>
    <w:rsid w:val="00980176"/>
    <w:rsid w:val="00990AC3"/>
    <w:rsid w:val="00992C15"/>
    <w:rsid w:val="009A2B56"/>
    <w:rsid w:val="009A454B"/>
    <w:rsid w:val="009B44C5"/>
    <w:rsid w:val="009C3547"/>
    <w:rsid w:val="009C49FC"/>
    <w:rsid w:val="009D6533"/>
    <w:rsid w:val="009E3909"/>
    <w:rsid w:val="009F5255"/>
    <w:rsid w:val="00A178BA"/>
    <w:rsid w:val="00A211A6"/>
    <w:rsid w:val="00A26477"/>
    <w:rsid w:val="00A36A9C"/>
    <w:rsid w:val="00A41AA1"/>
    <w:rsid w:val="00A66019"/>
    <w:rsid w:val="00A721D7"/>
    <w:rsid w:val="00A73542"/>
    <w:rsid w:val="00A774F0"/>
    <w:rsid w:val="00A927E5"/>
    <w:rsid w:val="00AD11F8"/>
    <w:rsid w:val="00AD3C76"/>
    <w:rsid w:val="00AD5E91"/>
    <w:rsid w:val="00B36F38"/>
    <w:rsid w:val="00B61137"/>
    <w:rsid w:val="00B738EF"/>
    <w:rsid w:val="00B7475A"/>
    <w:rsid w:val="00B832A3"/>
    <w:rsid w:val="00BC127A"/>
    <w:rsid w:val="00BE25E7"/>
    <w:rsid w:val="00BE4D3B"/>
    <w:rsid w:val="00BE58B0"/>
    <w:rsid w:val="00BF375F"/>
    <w:rsid w:val="00BF608A"/>
    <w:rsid w:val="00C06C6B"/>
    <w:rsid w:val="00C21F7B"/>
    <w:rsid w:val="00C30357"/>
    <w:rsid w:val="00C32211"/>
    <w:rsid w:val="00C35BD3"/>
    <w:rsid w:val="00C420A4"/>
    <w:rsid w:val="00C43765"/>
    <w:rsid w:val="00C446BD"/>
    <w:rsid w:val="00C50436"/>
    <w:rsid w:val="00C617C5"/>
    <w:rsid w:val="00C6284A"/>
    <w:rsid w:val="00C74389"/>
    <w:rsid w:val="00C90643"/>
    <w:rsid w:val="00CB1C99"/>
    <w:rsid w:val="00CD016C"/>
    <w:rsid w:val="00CD596E"/>
    <w:rsid w:val="00CF13D5"/>
    <w:rsid w:val="00CF2B05"/>
    <w:rsid w:val="00D0212E"/>
    <w:rsid w:val="00D0476C"/>
    <w:rsid w:val="00D04FE7"/>
    <w:rsid w:val="00D057D0"/>
    <w:rsid w:val="00D11B00"/>
    <w:rsid w:val="00D22A17"/>
    <w:rsid w:val="00D22B45"/>
    <w:rsid w:val="00D4127B"/>
    <w:rsid w:val="00D458B7"/>
    <w:rsid w:val="00D66987"/>
    <w:rsid w:val="00D72B0B"/>
    <w:rsid w:val="00D73986"/>
    <w:rsid w:val="00D77D06"/>
    <w:rsid w:val="00D83307"/>
    <w:rsid w:val="00DA4370"/>
    <w:rsid w:val="00DD2996"/>
    <w:rsid w:val="00DE40A4"/>
    <w:rsid w:val="00DE6487"/>
    <w:rsid w:val="00DF3EBC"/>
    <w:rsid w:val="00E06B78"/>
    <w:rsid w:val="00E14D25"/>
    <w:rsid w:val="00E320BD"/>
    <w:rsid w:val="00E32419"/>
    <w:rsid w:val="00E3576E"/>
    <w:rsid w:val="00E67BC5"/>
    <w:rsid w:val="00E715F0"/>
    <w:rsid w:val="00E90329"/>
    <w:rsid w:val="00E937BE"/>
    <w:rsid w:val="00E93DCD"/>
    <w:rsid w:val="00EA22E6"/>
    <w:rsid w:val="00EB3451"/>
    <w:rsid w:val="00EC438F"/>
    <w:rsid w:val="00EC633A"/>
    <w:rsid w:val="00ED0937"/>
    <w:rsid w:val="00EF304F"/>
    <w:rsid w:val="00EF5B1E"/>
    <w:rsid w:val="00F226B3"/>
    <w:rsid w:val="00F24B63"/>
    <w:rsid w:val="00F30790"/>
    <w:rsid w:val="00F43924"/>
    <w:rsid w:val="00F45051"/>
    <w:rsid w:val="00F53D69"/>
    <w:rsid w:val="00F639E6"/>
    <w:rsid w:val="00F841B0"/>
    <w:rsid w:val="00F91D83"/>
    <w:rsid w:val="00F936BF"/>
    <w:rsid w:val="00F957FF"/>
    <w:rsid w:val="00FD3A92"/>
    <w:rsid w:val="00FF0DA1"/>
    <w:rsid w:val="00FF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  <o:rules v:ext="edit">
        <o:r id="V:Rule1" type="connector" idref="#Прямая со стрелкой 3"/>
      </o:rules>
    </o:shapelayout>
  </w:shapeDefaults>
  <w:decimalSymbol w:val="."/>
  <w:listSeparator w:val=";"/>
  <w15:docId w15:val="{64F6E883-2800-41F2-8991-1FD96502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B78"/>
  </w:style>
  <w:style w:type="paragraph" w:styleId="1">
    <w:name w:val="heading 1"/>
    <w:basedOn w:val="a"/>
    <w:next w:val="a"/>
    <w:link w:val="10"/>
    <w:uiPriority w:val="99"/>
    <w:qFormat/>
    <w:rsid w:val="00E06B78"/>
    <w:pPr>
      <w:keepNext/>
      <w:jc w:val="center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35E6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3">
    <w:name w:val="Body Text Indent"/>
    <w:basedOn w:val="a"/>
    <w:link w:val="a4"/>
    <w:uiPriority w:val="99"/>
    <w:rsid w:val="00E06B78"/>
    <w:pPr>
      <w:ind w:firstLine="720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semiHidden/>
    <w:rsid w:val="00635E66"/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F450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635E66"/>
    <w:rPr>
      <w:sz w:val="0"/>
      <w:szCs w:val="0"/>
    </w:rPr>
  </w:style>
  <w:style w:type="character" w:styleId="a7">
    <w:name w:val="Hyperlink"/>
    <w:uiPriority w:val="99"/>
    <w:rsid w:val="00D04FE7"/>
    <w:rPr>
      <w:rFonts w:cs="Times New Roman"/>
      <w:color w:val="0563C1"/>
      <w:u w:val="single"/>
    </w:rPr>
  </w:style>
  <w:style w:type="paragraph" w:styleId="a8">
    <w:name w:val="Normal (Web)"/>
    <w:basedOn w:val="a"/>
    <w:uiPriority w:val="99"/>
    <w:rsid w:val="00C43765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rsid w:val="00B36F3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locked/>
    <w:rsid w:val="00B36F38"/>
    <w:rPr>
      <w:rFonts w:cs="Times New Roman"/>
    </w:rPr>
  </w:style>
  <w:style w:type="paragraph" w:styleId="ab">
    <w:name w:val="footer"/>
    <w:basedOn w:val="a"/>
    <w:link w:val="ac"/>
    <w:uiPriority w:val="99"/>
    <w:rsid w:val="00B36F3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B36F38"/>
    <w:rPr>
      <w:rFonts w:cs="Times New Roman"/>
    </w:rPr>
  </w:style>
  <w:style w:type="paragraph" w:customStyle="1" w:styleId="Style7">
    <w:name w:val="Style7"/>
    <w:basedOn w:val="a"/>
    <w:uiPriority w:val="99"/>
    <w:rsid w:val="002B6D9B"/>
    <w:pPr>
      <w:widowControl w:val="0"/>
      <w:suppressAutoHyphens/>
      <w:autoSpaceDE w:val="0"/>
      <w:spacing w:line="288" w:lineRule="exact"/>
      <w:ind w:firstLine="518"/>
      <w:jc w:val="both"/>
    </w:pPr>
    <w:rPr>
      <w:rFonts w:ascii="Franklin Gothic Medium" w:hAnsi="Franklin Gothic Medium"/>
      <w:sz w:val="24"/>
      <w:szCs w:val="24"/>
      <w:lang w:eastAsia="ar-SA"/>
    </w:rPr>
  </w:style>
  <w:style w:type="paragraph" w:styleId="ad">
    <w:name w:val="List Paragraph"/>
    <w:basedOn w:val="a"/>
    <w:uiPriority w:val="99"/>
    <w:qFormat/>
    <w:rsid w:val="00BE25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05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61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66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905662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6619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82905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6620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661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82905662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0566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01_&#1052;&#1043;&#1043;&#1058;\02_&#1054;&#1088;&#1075;%20&#1088;&#1072;&#1073;&#1086;&#1090;&#1099;\01_&#1041;&#1083;&#1072;&#1085;&#1082;&#1080;\01_&#1063;&#1080;&#1089;&#1090;&#1099;&#1081;%20&#1083;&#1080;&#1089;&#1090;%20&#1087;&#1088;&#1072;&#1074;-&#1064;&#1072;&#1073;&#1083;&#1086;&#1085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01_Чистый лист прав-Шаблон</Template>
  <TotalTime>16</TotalTime>
  <Pages>2</Pages>
  <Words>144</Words>
  <Characters>827</Characters>
  <Application>Microsoft Office Word</Application>
  <DocSecurity>0</DocSecurity>
  <Lines>6</Lines>
  <Paragraphs>1</Paragraphs>
  <ScaleCrop>false</ScaleCrop>
  <Company>MGGT</Company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Управляющему  ГУП «Мосгоргеотрест»</dc:title>
  <dc:subject/>
  <dc:creator>Ламза П.А.</dc:creator>
  <cp:keywords/>
  <dc:description/>
  <cp:lastModifiedBy>Ламза П.А.</cp:lastModifiedBy>
  <cp:revision>3</cp:revision>
  <cp:lastPrinted>2021-04-19T09:25:00Z</cp:lastPrinted>
  <dcterms:created xsi:type="dcterms:W3CDTF">2021-11-03T10:34:00Z</dcterms:created>
  <dcterms:modified xsi:type="dcterms:W3CDTF">2021-11-08T07:45:00Z</dcterms:modified>
</cp:coreProperties>
</file>